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580FA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James HOPE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CE1D109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</w:p>
    <w:p w14:paraId="3E1D146C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</w:p>
    <w:p w14:paraId="7CA53804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Jan.1484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Pake</w:t>
      </w:r>
      <w:proofErr w:type="spellEnd"/>
      <w:r>
        <w:rPr>
          <w:rFonts w:eastAsia="Times New Roman" w:cs="Times New Roman"/>
          <w:szCs w:val="24"/>
        </w:rPr>
        <w:t xml:space="preserve"> of London, draper(q.v.), bequeathed them 20s, and he </w:t>
      </w:r>
      <w:proofErr w:type="gramStart"/>
      <w:r>
        <w:rPr>
          <w:rFonts w:eastAsia="Times New Roman" w:cs="Times New Roman"/>
          <w:szCs w:val="24"/>
        </w:rPr>
        <w:t>forgave</w:t>
      </w:r>
      <w:proofErr w:type="gramEnd"/>
    </w:p>
    <w:p w14:paraId="6962E7EA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James the 20s which James owed him.</w:t>
      </w:r>
    </w:p>
    <w:p w14:paraId="1267DC98" w14:textId="77777777" w:rsidR="005F57FE" w:rsidRDefault="005F57FE" w:rsidP="005F57F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35866BDE" w14:textId="77777777" w:rsidR="005F57FE" w:rsidRDefault="005F57FE" w:rsidP="005F57F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pp.313-6)</w:t>
      </w:r>
    </w:p>
    <w:p w14:paraId="00E4E36B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</w:p>
    <w:p w14:paraId="67F52316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</w:p>
    <w:p w14:paraId="424FEB12" w14:textId="77777777" w:rsidR="005F57FE" w:rsidRDefault="005F57FE" w:rsidP="005F57F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 2023</w:t>
      </w:r>
    </w:p>
    <w:p w14:paraId="3B193A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D0A6D" w14:textId="77777777" w:rsidR="005F57FE" w:rsidRDefault="005F57FE" w:rsidP="009139A6">
      <w:r>
        <w:separator/>
      </w:r>
    </w:p>
  </w:endnote>
  <w:endnote w:type="continuationSeparator" w:id="0">
    <w:p w14:paraId="4FA04538" w14:textId="77777777" w:rsidR="005F57FE" w:rsidRDefault="005F57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84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5F1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34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FC950" w14:textId="77777777" w:rsidR="005F57FE" w:rsidRDefault="005F57FE" w:rsidP="009139A6">
      <w:r>
        <w:separator/>
      </w:r>
    </w:p>
  </w:footnote>
  <w:footnote w:type="continuationSeparator" w:id="0">
    <w:p w14:paraId="18EDCBC9" w14:textId="77777777" w:rsidR="005F57FE" w:rsidRDefault="005F57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0A4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3C1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63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FE"/>
    <w:rsid w:val="000666E0"/>
    <w:rsid w:val="002510B7"/>
    <w:rsid w:val="005C130B"/>
    <w:rsid w:val="005F57F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04B19"/>
  <w15:chartTrackingRefBased/>
  <w15:docId w15:val="{55270496-6C49-4CF6-85DB-5F7CDA78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2023-05-12T20:20:00Z</dcterms:created>
  <dcterms:modified xsi:type="dcterms:W3CDTF">2023-05-12T20:21:00Z</dcterms:modified>
</cp:coreProperties>
</file>