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AAD0B" w14:textId="77777777" w:rsidR="00751FB2" w:rsidRPr="00690BA6" w:rsidRDefault="00751FB2" w:rsidP="00751FB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Geoffrey HOPE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D8D402F" w14:textId="77777777" w:rsidR="00751FB2" w:rsidRDefault="00751FB2" w:rsidP="00751F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EE425F6" w14:textId="77777777" w:rsidR="00751FB2" w:rsidRDefault="00751FB2" w:rsidP="00751F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9134DE" w14:textId="77777777" w:rsidR="00751FB2" w:rsidRDefault="00751FB2" w:rsidP="00751F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A61512" w14:textId="77777777" w:rsidR="00751FB2" w:rsidRDefault="00751FB2" w:rsidP="00751FB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60832702" w14:textId="77777777" w:rsidR="00751FB2" w:rsidRDefault="00751FB2" w:rsidP="00751FB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27C5EE8" w14:textId="77777777" w:rsidR="00751FB2" w:rsidRDefault="00751FB2" w:rsidP="00751FB2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851A255" w14:textId="77777777" w:rsidR="00751FB2" w:rsidRDefault="00751FB2" w:rsidP="00751FB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ECD4543" w14:textId="77777777" w:rsidR="00751FB2" w:rsidRDefault="00751FB2" w:rsidP="00751FB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3E6DF86" w14:textId="77777777" w:rsidR="00751FB2" w:rsidRDefault="00751FB2" w:rsidP="00751FB2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5 March 2021</w:t>
      </w:r>
    </w:p>
    <w:p w14:paraId="080FD7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91E57" w14:textId="77777777" w:rsidR="00751FB2" w:rsidRDefault="00751FB2" w:rsidP="009139A6">
      <w:r>
        <w:separator/>
      </w:r>
    </w:p>
  </w:endnote>
  <w:endnote w:type="continuationSeparator" w:id="0">
    <w:p w14:paraId="1E564942" w14:textId="77777777" w:rsidR="00751FB2" w:rsidRDefault="00751F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DBA4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7E41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008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C8C4B8" w14:textId="77777777" w:rsidR="00751FB2" w:rsidRDefault="00751FB2" w:rsidP="009139A6">
      <w:r>
        <w:separator/>
      </w:r>
    </w:p>
  </w:footnote>
  <w:footnote w:type="continuationSeparator" w:id="0">
    <w:p w14:paraId="7E7EBC5F" w14:textId="77777777" w:rsidR="00751FB2" w:rsidRDefault="00751F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FBEA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5DD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394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FB2"/>
    <w:rsid w:val="000666E0"/>
    <w:rsid w:val="002510B7"/>
    <w:rsid w:val="005C130B"/>
    <w:rsid w:val="00751FB2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73ECA"/>
  <w15:chartTrackingRefBased/>
  <w15:docId w15:val="{177F169A-9725-482E-9F91-753E3CF3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2021-04-03T20:10:00Z</dcterms:created>
  <dcterms:modified xsi:type="dcterms:W3CDTF">2021-04-03T20:11:00Z</dcterms:modified>
</cp:coreProperties>
</file>