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0ADD1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Geoffrey HOPE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E4906CB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2964163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5729CF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EBE8E8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3852C5C1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5A793CCD" w14:textId="77777777" w:rsidR="001F645D" w:rsidRPr="00065994" w:rsidRDefault="001F645D" w:rsidP="001F645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81E6D72" w14:textId="77777777" w:rsidR="001F645D" w:rsidRDefault="001F645D" w:rsidP="001F645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2599A9C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8D379B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E9ADC1E" w14:textId="77777777" w:rsidR="001F645D" w:rsidRDefault="001F645D" w:rsidP="001F645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4 December 2023</w:t>
      </w:r>
    </w:p>
    <w:p w14:paraId="625785D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054D" w14:textId="77777777" w:rsidR="001F645D" w:rsidRDefault="001F645D" w:rsidP="009139A6">
      <w:r>
        <w:separator/>
      </w:r>
    </w:p>
  </w:endnote>
  <w:endnote w:type="continuationSeparator" w:id="0">
    <w:p w14:paraId="586E162B" w14:textId="77777777" w:rsidR="001F645D" w:rsidRDefault="001F64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A1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698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8D5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B089F" w14:textId="77777777" w:rsidR="001F645D" w:rsidRDefault="001F645D" w:rsidP="009139A6">
      <w:r>
        <w:separator/>
      </w:r>
    </w:p>
  </w:footnote>
  <w:footnote w:type="continuationSeparator" w:id="0">
    <w:p w14:paraId="280A10E9" w14:textId="77777777" w:rsidR="001F645D" w:rsidRDefault="001F64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F17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4A1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EC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5D"/>
    <w:rsid w:val="000666E0"/>
    <w:rsid w:val="001F645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DD918"/>
  <w15:chartTrackingRefBased/>
  <w15:docId w15:val="{E89C1062-624E-438C-A866-14196369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2024-02-22T07:39:00Z</dcterms:created>
  <dcterms:modified xsi:type="dcterms:W3CDTF">2024-02-22T07:40:00Z</dcterms:modified>
</cp:coreProperties>
</file>