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B6A" w:rsidRDefault="00385B6A" w:rsidP="00385B6A">
      <w:pPr>
        <w:pStyle w:val="NoSpacing"/>
      </w:pPr>
      <w:r>
        <w:rPr>
          <w:u w:val="single"/>
        </w:rPr>
        <w:t xml:space="preserve">Edward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HOPE</w:t>
      </w:r>
      <w:r>
        <w:t xml:space="preserve">      (fl.1490)</w:t>
      </w:r>
    </w:p>
    <w:p w:rsidR="00385B6A" w:rsidRDefault="00385B6A" w:rsidP="00385B6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385B6A" w:rsidRDefault="00385B6A" w:rsidP="00385B6A">
      <w:pPr>
        <w:pStyle w:val="NoSpacing"/>
        <w:ind w:firstLine="720"/>
      </w:pPr>
    </w:p>
    <w:p w:rsidR="00385B6A" w:rsidRDefault="00385B6A" w:rsidP="00385B6A">
      <w:pPr>
        <w:pStyle w:val="NoSpacing"/>
      </w:pPr>
    </w:p>
    <w:p w:rsidR="00385B6A" w:rsidRDefault="00385B6A" w:rsidP="00385B6A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p.254)</w:t>
      </w:r>
    </w:p>
    <w:p w:rsidR="00385B6A" w:rsidRDefault="00385B6A" w:rsidP="00385B6A">
      <w:pPr>
        <w:pStyle w:val="NoSpacing"/>
      </w:pPr>
    </w:p>
    <w:p w:rsidR="00385B6A" w:rsidRDefault="00385B6A" w:rsidP="00385B6A">
      <w:pPr>
        <w:pStyle w:val="NoSpacing"/>
      </w:pPr>
    </w:p>
    <w:p w:rsidR="00385B6A" w:rsidRDefault="00385B6A" w:rsidP="00385B6A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B6A" w:rsidRDefault="00385B6A" w:rsidP="00920DE3">
      <w:pPr>
        <w:spacing w:after="0" w:line="240" w:lineRule="auto"/>
      </w:pPr>
      <w:r>
        <w:separator/>
      </w:r>
    </w:p>
  </w:endnote>
  <w:endnote w:type="continuationSeparator" w:id="0">
    <w:p w:rsidR="00385B6A" w:rsidRDefault="00385B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B6A" w:rsidRDefault="00385B6A" w:rsidP="00920DE3">
      <w:pPr>
        <w:spacing w:after="0" w:line="240" w:lineRule="auto"/>
      </w:pPr>
      <w:r>
        <w:separator/>
      </w:r>
    </w:p>
  </w:footnote>
  <w:footnote w:type="continuationSeparator" w:id="0">
    <w:p w:rsidR="00385B6A" w:rsidRDefault="00385B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6A"/>
    <w:rsid w:val="00120749"/>
    <w:rsid w:val="00385B6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2015-05-13T20:49:00Z</dcterms:created>
  <dcterms:modified xsi:type="dcterms:W3CDTF">2015-05-13T20:49:00Z</dcterms:modified>
</cp:coreProperties>
</file>