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474F" w:rsidRDefault="0088474F" w:rsidP="0088474F">
      <w:pPr>
        <w:pStyle w:val="NoSpacing"/>
      </w:pPr>
      <w:r>
        <w:rPr>
          <w:u w:val="single"/>
        </w:rPr>
        <w:t>Adam HOPE</w:t>
      </w:r>
      <w:r>
        <w:t xml:space="preserve">     (d.1508-9)</w:t>
      </w:r>
    </w:p>
    <w:p w:rsidR="0088474F" w:rsidRDefault="0088474F" w:rsidP="0088474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Benenden</w:t>
      </w:r>
      <w:proofErr w:type="spellEnd"/>
      <w:r>
        <w:t>, Kent.</w:t>
      </w:r>
    </w:p>
    <w:p w:rsidR="0088474F" w:rsidRDefault="0088474F" w:rsidP="0088474F">
      <w:pPr>
        <w:pStyle w:val="NoSpacing"/>
      </w:pPr>
    </w:p>
    <w:p w:rsidR="0088474F" w:rsidRDefault="0088474F" w:rsidP="0088474F">
      <w:pPr>
        <w:pStyle w:val="NoSpacing"/>
      </w:pPr>
    </w:p>
    <w:p w:rsidR="0088474F" w:rsidRDefault="0088474F" w:rsidP="0088474F">
      <w:pPr>
        <w:pStyle w:val="NoSpacing"/>
      </w:pPr>
      <w:r>
        <w:t xml:space="preserve">         1508-9</w:t>
      </w:r>
      <w:r>
        <w:tab/>
        <w:t>Administration of his goods and possessions was granted.</w:t>
      </w:r>
    </w:p>
    <w:p w:rsidR="0088474F" w:rsidRDefault="0088474F" w:rsidP="0088474F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p.254)</w:t>
      </w:r>
    </w:p>
    <w:p w:rsidR="0088474F" w:rsidRDefault="0088474F" w:rsidP="0088474F">
      <w:pPr>
        <w:pStyle w:val="NoSpacing"/>
      </w:pPr>
    </w:p>
    <w:p w:rsidR="0088474F" w:rsidRDefault="0088474F" w:rsidP="0088474F">
      <w:pPr>
        <w:pStyle w:val="NoSpacing"/>
      </w:pPr>
    </w:p>
    <w:p w:rsidR="0088474F" w:rsidRDefault="0088474F" w:rsidP="0088474F">
      <w:pPr>
        <w:pStyle w:val="NoSpacing"/>
      </w:pPr>
      <w:r>
        <w:t>30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474F" w:rsidRDefault="0088474F" w:rsidP="00920DE3">
      <w:pPr>
        <w:spacing w:after="0" w:line="240" w:lineRule="auto"/>
      </w:pPr>
      <w:r>
        <w:separator/>
      </w:r>
    </w:p>
  </w:endnote>
  <w:endnote w:type="continuationSeparator" w:id="0">
    <w:p w:rsidR="0088474F" w:rsidRDefault="0088474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474F" w:rsidRDefault="0088474F" w:rsidP="00920DE3">
      <w:pPr>
        <w:spacing w:after="0" w:line="240" w:lineRule="auto"/>
      </w:pPr>
      <w:r>
        <w:separator/>
      </w:r>
    </w:p>
  </w:footnote>
  <w:footnote w:type="continuationSeparator" w:id="0">
    <w:p w:rsidR="0088474F" w:rsidRDefault="0088474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74F"/>
    <w:rsid w:val="00120749"/>
    <w:rsid w:val="00624CAE"/>
    <w:rsid w:val="0088474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2015-05-13T20:48:00Z</dcterms:created>
  <dcterms:modified xsi:type="dcterms:W3CDTF">2015-05-13T20:49:00Z</dcterms:modified>
</cp:coreProperties>
</file>