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926AF" w14:textId="77777777" w:rsidR="00F43A24" w:rsidRDefault="00F43A24" w:rsidP="00F43A24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Richard ap HOELL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716DE9BA" w14:textId="77777777" w:rsidR="00F43A24" w:rsidRDefault="00F43A24" w:rsidP="00F43A24">
      <w:pPr>
        <w:pStyle w:val="NoSpacing"/>
        <w:rPr>
          <w:rFonts w:eastAsia="Times New Roman" w:cs="Times New Roman"/>
          <w:szCs w:val="24"/>
        </w:rPr>
      </w:pPr>
    </w:p>
    <w:p w14:paraId="20AC82D4" w14:textId="77777777" w:rsidR="00F43A24" w:rsidRDefault="00F43A24" w:rsidP="00F43A24">
      <w:pPr>
        <w:pStyle w:val="NoSpacing"/>
        <w:rPr>
          <w:rFonts w:eastAsia="Times New Roman" w:cs="Times New Roman"/>
          <w:szCs w:val="24"/>
        </w:rPr>
      </w:pPr>
    </w:p>
    <w:p w14:paraId="1523B50B" w14:textId="77777777" w:rsidR="00F43A24" w:rsidRDefault="00F43A24" w:rsidP="00F43A2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May1485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Hereford into lands</w:t>
      </w:r>
    </w:p>
    <w:p w14:paraId="15E5190D" w14:textId="77777777" w:rsidR="00F43A24" w:rsidRDefault="00F43A24" w:rsidP="00F43A2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of Roger </w:t>
      </w:r>
      <w:proofErr w:type="spellStart"/>
      <w:r>
        <w:rPr>
          <w:rFonts w:eastAsia="Times New Roman" w:cs="Times New Roman"/>
          <w:szCs w:val="24"/>
        </w:rPr>
        <w:t>Barowe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10FEC817" w14:textId="77777777" w:rsidR="00F43A24" w:rsidRDefault="00F43A24" w:rsidP="00F43A2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94ECEF5" w14:textId="77777777" w:rsidR="00F43A24" w:rsidRDefault="00F43A24" w:rsidP="00F43A2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pp.116-7)</w:t>
      </w:r>
    </w:p>
    <w:p w14:paraId="7F66541B" w14:textId="77777777" w:rsidR="00F43A24" w:rsidRDefault="00F43A24" w:rsidP="00F43A24">
      <w:pPr>
        <w:pStyle w:val="NoSpacing"/>
        <w:rPr>
          <w:rFonts w:eastAsia="Times New Roman" w:cs="Times New Roman"/>
          <w:szCs w:val="24"/>
        </w:rPr>
      </w:pPr>
    </w:p>
    <w:p w14:paraId="13B59E7A" w14:textId="77777777" w:rsidR="00F43A24" w:rsidRDefault="00F43A24" w:rsidP="00F43A24">
      <w:pPr>
        <w:pStyle w:val="NoSpacing"/>
        <w:rPr>
          <w:rFonts w:eastAsia="Times New Roman" w:cs="Times New Roman"/>
          <w:szCs w:val="24"/>
        </w:rPr>
      </w:pPr>
    </w:p>
    <w:p w14:paraId="398D5BCD" w14:textId="77777777" w:rsidR="00F43A24" w:rsidRDefault="00F43A24" w:rsidP="00F43A2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 September 2023</w:t>
      </w:r>
    </w:p>
    <w:p w14:paraId="495C4E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C0A40" w14:textId="77777777" w:rsidR="00F43A24" w:rsidRDefault="00F43A24" w:rsidP="009139A6">
      <w:r>
        <w:separator/>
      </w:r>
    </w:p>
  </w:endnote>
  <w:endnote w:type="continuationSeparator" w:id="0">
    <w:p w14:paraId="504507BD" w14:textId="77777777" w:rsidR="00F43A24" w:rsidRDefault="00F43A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8DE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B43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036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F564A" w14:textId="77777777" w:rsidR="00F43A24" w:rsidRDefault="00F43A24" w:rsidP="009139A6">
      <w:r>
        <w:separator/>
      </w:r>
    </w:p>
  </w:footnote>
  <w:footnote w:type="continuationSeparator" w:id="0">
    <w:p w14:paraId="5B70BC6E" w14:textId="77777777" w:rsidR="00F43A24" w:rsidRDefault="00F43A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906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097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D45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2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43A2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CBC3E"/>
  <w15:chartTrackingRefBased/>
  <w15:docId w15:val="{5D3C7877-DB98-4FE5-A7E4-3E43D2CF4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2023-09-04T18:52:00Z</dcterms:created>
  <dcterms:modified xsi:type="dcterms:W3CDTF">2023-09-04T18:53:00Z</dcterms:modified>
</cp:coreProperties>
</file>