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3374E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HODYNGFELD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09DA0C0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Tenterden</w:t>
      </w:r>
      <w:proofErr w:type="spellEnd"/>
      <w:r>
        <w:rPr>
          <w:rFonts w:ascii="Times New Roman" w:hAnsi="Times New Roman" w:cs="Times New Roman"/>
        </w:rPr>
        <w:t>, Kent. Chapman.</w:t>
      </w:r>
    </w:p>
    <w:p w14:paraId="2A2CB181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</w:p>
    <w:p w14:paraId="0FA26DD8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</w:p>
    <w:p w14:paraId="655CB1FC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Mathew of London, mercer(q.v.), brought a plaint of debt against him.</w:t>
      </w:r>
    </w:p>
    <w:p w14:paraId="30250B6E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834509B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</w:p>
    <w:p w14:paraId="2A051563" w14:textId="77777777" w:rsidR="0065451A" w:rsidRDefault="0065451A" w:rsidP="0065451A">
      <w:pPr>
        <w:jc w:val="both"/>
        <w:rPr>
          <w:rFonts w:ascii="Times New Roman" w:hAnsi="Times New Roman" w:cs="Times New Roman"/>
        </w:rPr>
      </w:pPr>
    </w:p>
    <w:p w14:paraId="201250F5" w14:textId="77777777" w:rsidR="0065451A" w:rsidRPr="00B43232" w:rsidRDefault="0065451A" w:rsidP="006545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2018</w:t>
      </w:r>
    </w:p>
    <w:p w14:paraId="40A5A1BC" w14:textId="77777777" w:rsidR="006B2F86" w:rsidRPr="00E71FC3" w:rsidRDefault="006545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33237" w14:textId="77777777" w:rsidR="0065451A" w:rsidRDefault="0065451A" w:rsidP="00E71FC3">
      <w:r>
        <w:separator/>
      </w:r>
    </w:p>
  </w:endnote>
  <w:endnote w:type="continuationSeparator" w:id="0">
    <w:p w14:paraId="5C6104F7" w14:textId="77777777" w:rsidR="0065451A" w:rsidRDefault="006545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9E5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A8250" w14:textId="77777777" w:rsidR="0065451A" w:rsidRDefault="0065451A" w:rsidP="00E71FC3">
      <w:r>
        <w:separator/>
      </w:r>
    </w:p>
  </w:footnote>
  <w:footnote w:type="continuationSeparator" w:id="0">
    <w:p w14:paraId="54ACCD8E" w14:textId="77777777" w:rsidR="0065451A" w:rsidRDefault="006545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1A"/>
    <w:rsid w:val="001A7C09"/>
    <w:rsid w:val="00577BD5"/>
    <w:rsid w:val="0065451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2AB79"/>
  <w15:chartTrackingRefBased/>
  <w15:docId w15:val="{91EF851C-9D42-497B-B54D-36818599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45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545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2018-05-20T19:18:00Z</dcterms:created>
  <dcterms:modified xsi:type="dcterms:W3CDTF">2018-05-20T19:18:00Z</dcterms:modified>
</cp:coreProperties>
</file>