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473D3" w:rsidRDefault="009473D3" w:rsidP="009473D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Richard HODYNFELD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9473D3" w:rsidRDefault="009473D3" w:rsidP="009473D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Tenterden</w:t>
      </w:r>
      <w:proofErr w:type="spellEnd"/>
      <w:r>
        <w:rPr>
          <w:rFonts w:ascii="Times New Roman" w:hAnsi="Times New Roman" w:cs="Times New Roman"/>
        </w:rPr>
        <w:t>, Kent. Yeoman.</w:t>
      </w:r>
    </w:p>
    <w:p w:rsidR="009473D3" w:rsidRDefault="009473D3" w:rsidP="009473D3">
      <w:pPr>
        <w:rPr>
          <w:rFonts w:ascii="Times New Roman" w:hAnsi="Times New Roman" w:cs="Times New Roman"/>
        </w:rPr>
      </w:pPr>
    </w:p>
    <w:p w:rsidR="009473D3" w:rsidRDefault="009473D3" w:rsidP="009473D3">
      <w:pPr>
        <w:rPr>
          <w:rFonts w:ascii="Times New Roman" w:hAnsi="Times New Roman" w:cs="Times New Roman"/>
        </w:rPr>
      </w:pPr>
    </w:p>
    <w:p w:rsidR="009473D3" w:rsidRDefault="009473D3" w:rsidP="009473D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Sir Henry Grey(q.v.) brought a plaint of trespass, assault of a servant and</w:t>
      </w:r>
    </w:p>
    <w:p w:rsidR="009473D3" w:rsidRDefault="009473D3" w:rsidP="009473D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taking a horse against him.</w:t>
      </w:r>
    </w:p>
    <w:p w:rsidR="009473D3" w:rsidRDefault="009473D3" w:rsidP="009473D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6F42B5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9473D3" w:rsidRDefault="009473D3" w:rsidP="009473D3">
      <w:pPr>
        <w:rPr>
          <w:rFonts w:ascii="Times New Roman" w:hAnsi="Times New Roman" w:cs="Times New Roman"/>
        </w:rPr>
      </w:pPr>
    </w:p>
    <w:p w:rsidR="009473D3" w:rsidRDefault="009473D3" w:rsidP="009473D3">
      <w:pPr>
        <w:rPr>
          <w:rFonts w:ascii="Times New Roman" w:hAnsi="Times New Roman" w:cs="Times New Roman"/>
        </w:rPr>
      </w:pPr>
    </w:p>
    <w:p w:rsidR="009473D3" w:rsidRDefault="009473D3" w:rsidP="009473D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 December 2017</w:t>
      </w:r>
    </w:p>
    <w:p w:rsidR="006B2F86" w:rsidRPr="00E71FC3" w:rsidRDefault="009473D3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473D3" w:rsidRDefault="009473D3" w:rsidP="00E71FC3">
      <w:r>
        <w:separator/>
      </w:r>
    </w:p>
  </w:endnote>
  <w:endnote w:type="continuationSeparator" w:id="0">
    <w:p w:rsidR="009473D3" w:rsidRDefault="009473D3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473D3" w:rsidRDefault="009473D3" w:rsidP="00E71FC3">
      <w:r>
        <w:separator/>
      </w:r>
    </w:p>
  </w:footnote>
  <w:footnote w:type="continuationSeparator" w:id="0">
    <w:p w:rsidR="009473D3" w:rsidRDefault="009473D3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73D3"/>
    <w:rsid w:val="001A7C09"/>
    <w:rsid w:val="00577BD5"/>
    <w:rsid w:val="00656CBA"/>
    <w:rsid w:val="006A1F77"/>
    <w:rsid w:val="00733BE7"/>
    <w:rsid w:val="009473D3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9368BC7-06DA-407F-BF9F-1BDC4390DE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473D3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9473D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49</Words>
  <Characters>284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2017-12-16T14:23:00Z</dcterms:created>
  <dcterms:modified xsi:type="dcterms:W3CDTF">2017-12-16T14:25:00Z</dcterms:modified>
</cp:coreProperties>
</file>