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3242D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HODY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(fl.1407)</w:t>
      </w:r>
    </w:p>
    <w:p w14:paraId="62BFB254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Devon. Esquire.</w:t>
      </w:r>
    </w:p>
    <w:p w14:paraId="6F293481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D01999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72C93D" w14:textId="77777777" w:rsidR="00815F1A" w:rsidRDefault="00815F1A" w:rsidP="00815F1A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17 Feb.1407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>He was granted letters of protection as he was going to serve in Guisnes</w:t>
      </w:r>
    </w:p>
    <w:p w14:paraId="1A9F0E04" w14:textId="77777777" w:rsidR="00815F1A" w:rsidRDefault="00815F1A" w:rsidP="00815F1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Castle and the Calais March under the command of Thomas of Lancaster, Duke of Clarence.</w:t>
      </w:r>
    </w:p>
    <w:p w14:paraId="62E975A9" w14:textId="77777777" w:rsidR="00815F1A" w:rsidRDefault="00815F1A" w:rsidP="00815F1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m16,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153B5CD" w14:textId="77777777" w:rsidR="00815F1A" w:rsidRDefault="00815F1A" w:rsidP="00815F1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43D18628" w14:textId="77777777" w:rsidR="003E6779" w:rsidRDefault="003E6779" w:rsidP="003E67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3 Jun.1407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Ireland in the retinue of</w:t>
      </w:r>
    </w:p>
    <w:p w14:paraId="5814767C" w14:textId="77777777" w:rsidR="003E6779" w:rsidRDefault="003E6779" w:rsidP="003E67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Thomas of Lancaster, Duke of Lancaster.   (C.P.R. 1405-8 p.329)</w:t>
      </w:r>
    </w:p>
    <w:p w14:paraId="5D4BE65E" w14:textId="77777777" w:rsidR="003E6779" w:rsidRDefault="003E6779" w:rsidP="003E67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725867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B66CF2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7E2766" w14:textId="77777777" w:rsidR="00815F1A" w:rsidRDefault="00815F1A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January 2023</w:t>
      </w:r>
    </w:p>
    <w:p w14:paraId="3153E108" w14:textId="36C92FB4" w:rsidR="003E6779" w:rsidRDefault="003E6779" w:rsidP="00815F1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28 October 2023</w:t>
      </w:r>
    </w:p>
    <w:p w14:paraId="74BF4A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D023" w14:textId="77777777" w:rsidR="004A1108" w:rsidRDefault="004A1108" w:rsidP="009139A6">
      <w:r>
        <w:separator/>
      </w:r>
    </w:p>
  </w:endnote>
  <w:endnote w:type="continuationSeparator" w:id="0">
    <w:p w14:paraId="15CF2FBF" w14:textId="77777777" w:rsidR="004A1108" w:rsidRDefault="004A11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8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CD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863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F2F84" w14:textId="77777777" w:rsidR="004A1108" w:rsidRDefault="004A1108" w:rsidP="009139A6">
      <w:r>
        <w:separator/>
      </w:r>
    </w:p>
  </w:footnote>
  <w:footnote w:type="continuationSeparator" w:id="0">
    <w:p w14:paraId="31BD5187" w14:textId="77777777" w:rsidR="004A1108" w:rsidRDefault="004A11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B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FFE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21E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1A"/>
    <w:rsid w:val="000666E0"/>
    <w:rsid w:val="002510B7"/>
    <w:rsid w:val="003E6779"/>
    <w:rsid w:val="004A1108"/>
    <w:rsid w:val="005C130B"/>
    <w:rsid w:val="00815F1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5787F"/>
  <w15:chartTrackingRefBased/>
  <w15:docId w15:val="{BA35C694-4AB5-47D5-B95F-1C4EFBD5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2023-01-21T20:40:00Z</dcterms:created>
  <dcterms:modified xsi:type="dcterms:W3CDTF">2023-10-28T07:00:00Z</dcterms:modified>
</cp:coreProperties>
</file>