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D8D5F" w14:textId="77777777" w:rsidR="00C731EA" w:rsidRDefault="00C731EA" w:rsidP="00C731EA">
      <w:pPr>
        <w:pStyle w:val="NoSpacing"/>
      </w:pPr>
      <w:r>
        <w:rPr>
          <w:u w:val="single"/>
        </w:rPr>
        <w:t>Thomas HODY</w:t>
      </w:r>
      <w:r>
        <w:t xml:space="preserve">   </w:t>
      </w:r>
      <w:proofErr w:type="gramStart"/>
      <w:r>
        <w:t xml:space="preserve">   (</w:t>
      </w:r>
      <w:proofErr w:type="gramEnd"/>
      <w:r>
        <w:t>fl.1428)</w:t>
      </w:r>
    </w:p>
    <w:p w14:paraId="7A054CA6" w14:textId="77777777" w:rsidR="00C731EA" w:rsidRDefault="00C731EA" w:rsidP="00C731EA">
      <w:pPr>
        <w:pStyle w:val="NoSpacing"/>
      </w:pPr>
    </w:p>
    <w:p w14:paraId="385A8606" w14:textId="77777777" w:rsidR="00C731EA" w:rsidRDefault="00C731EA" w:rsidP="00C731EA">
      <w:pPr>
        <w:pStyle w:val="NoSpacing"/>
      </w:pPr>
    </w:p>
    <w:p w14:paraId="03D468A1" w14:textId="77777777" w:rsidR="00C731EA" w:rsidRDefault="00C731EA" w:rsidP="00C731EA">
      <w:pPr>
        <w:pStyle w:val="NoSpacing"/>
      </w:pPr>
      <w:r>
        <w:t xml:space="preserve">  7 May1428</w:t>
      </w:r>
      <w:r>
        <w:tab/>
        <w:t>He was a juror on the inquisition post mortem held in Shaftesbury,</w:t>
      </w:r>
    </w:p>
    <w:p w14:paraId="06BE90CE" w14:textId="77777777" w:rsidR="00C731EA" w:rsidRDefault="00C731EA" w:rsidP="00C731EA">
      <w:pPr>
        <w:pStyle w:val="NoSpacing"/>
      </w:pPr>
      <w:r>
        <w:tab/>
      </w:r>
      <w:r>
        <w:tab/>
        <w:t xml:space="preserve">Dorset, into lands of the late Sir Hugh </w:t>
      </w:r>
      <w:proofErr w:type="spellStart"/>
      <w:r>
        <w:t>Luterell</w:t>
      </w:r>
      <w:proofErr w:type="spellEnd"/>
      <w:r>
        <w:t>(q.v.).</w:t>
      </w:r>
    </w:p>
    <w:p w14:paraId="57C5D7AC" w14:textId="6DA8EB01" w:rsidR="00C731EA" w:rsidRDefault="00C731EA" w:rsidP="00C731E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23-53)</w:t>
      </w:r>
    </w:p>
    <w:p w14:paraId="046277CF" w14:textId="77777777" w:rsidR="00023BC1" w:rsidRDefault="00023BC1" w:rsidP="00023BC1">
      <w:pPr>
        <w:pStyle w:val="NoSpacing"/>
      </w:pPr>
      <w:r>
        <w:t>27 May1428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Shaftesbury, Dorset,</w:t>
      </w:r>
    </w:p>
    <w:p w14:paraId="509AF6E5" w14:textId="77777777" w:rsidR="00023BC1" w:rsidRDefault="00023BC1" w:rsidP="00023BC1">
      <w:pPr>
        <w:pStyle w:val="NoSpacing"/>
      </w:pPr>
      <w:r>
        <w:tab/>
      </w:r>
      <w:r>
        <w:tab/>
        <w:t>into lands of Sir John de Berkeley(q.v.).</w:t>
      </w:r>
    </w:p>
    <w:p w14:paraId="044C7649" w14:textId="63FE9FF5" w:rsidR="00023BC1" w:rsidRDefault="00023BC1" w:rsidP="00023BC1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23-108)</w:t>
      </w:r>
    </w:p>
    <w:p w14:paraId="5BEFBB19" w14:textId="77777777" w:rsidR="00C731EA" w:rsidRDefault="00C731EA" w:rsidP="00C731EA">
      <w:pPr>
        <w:pStyle w:val="NoSpacing"/>
      </w:pPr>
    </w:p>
    <w:p w14:paraId="16E99137" w14:textId="77777777" w:rsidR="00C731EA" w:rsidRDefault="00C731EA" w:rsidP="00C731EA">
      <w:pPr>
        <w:pStyle w:val="NoSpacing"/>
      </w:pPr>
    </w:p>
    <w:p w14:paraId="1974AA5F" w14:textId="680406CD" w:rsidR="00C731EA" w:rsidRDefault="00C731EA" w:rsidP="00C731EA">
      <w:pPr>
        <w:pStyle w:val="NoSpacing"/>
      </w:pPr>
      <w:r>
        <w:t>19 August 2017</w:t>
      </w:r>
    </w:p>
    <w:p w14:paraId="7D85D54A" w14:textId="2D57B91B" w:rsidR="00023BC1" w:rsidRPr="00DD147D" w:rsidRDefault="00023BC1" w:rsidP="00C731EA">
      <w:pPr>
        <w:pStyle w:val="NoSpacing"/>
      </w:pPr>
      <w:r>
        <w:t>10 April 2020</w:t>
      </w:r>
    </w:p>
    <w:p w14:paraId="2BB8CB9D" w14:textId="77777777" w:rsidR="006B2F86" w:rsidRPr="00C731EA" w:rsidRDefault="00023BC1" w:rsidP="00E71FC3">
      <w:pPr>
        <w:pStyle w:val="NoSpacing"/>
      </w:pPr>
    </w:p>
    <w:sectPr w:rsidR="006B2F86" w:rsidRPr="00C731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85445" w14:textId="77777777" w:rsidR="00C731EA" w:rsidRDefault="00C731EA" w:rsidP="00E71FC3">
      <w:pPr>
        <w:spacing w:after="0" w:line="240" w:lineRule="auto"/>
      </w:pPr>
      <w:r>
        <w:separator/>
      </w:r>
    </w:p>
  </w:endnote>
  <w:endnote w:type="continuationSeparator" w:id="0">
    <w:p w14:paraId="1CA568E2" w14:textId="77777777" w:rsidR="00C731EA" w:rsidRDefault="00C731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05EE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81C5A" w14:textId="77777777" w:rsidR="00C731EA" w:rsidRDefault="00C731EA" w:rsidP="00E71FC3">
      <w:pPr>
        <w:spacing w:after="0" w:line="240" w:lineRule="auto"/>
      </w:pPr>
      <w:r>
        <w:separator/>
      </w:r>
    </w:p>
  </w:footnote>
  <w:footnote w:type="continuationSeparator" w:id="0">
    <w:p w14:paraId="735082F6" w14:textId="77777777" w:rsidR="00C731EA" w:rsidRDefault="00C731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1EA"/>
    <w:rsid w:val="00023BC1"/>
    <w:rsid w:val="001A7C09"/>
    <w:rsid w:val="00577BD5"/>
    <w:rsid w:val="00656CBA"/>
    <w:rsid w:val="006A1F77"/>
    <w:rsid w:val="00733BE7"/>
    <w:rsid w:val="00AB52E8"/>
    <w:rsid w:val="00B16D3F"/>
    <w:rsid w:val="00BB41AC"/>
    <w:rsid w:val="00C731E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0C65D"/>
  <w15:chartTrackingRefBased/>
  <w15:docId w15:val="{32C6B42C-DE80-4E6C-BBD9-65B70DA2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2017-08-19T19:37:00Z</dcterms:created>
  <dcterms:modified xsi:type="dcterms:W3CDTF">2020-04-10T11:17:00Z</dcterms:modified>
</cp:coreProperties>
</file>