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F75ED" w14:textId="432BE04D" w:rsidR="00BA00AB" w:rsidRDefault="00DA4F0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HODY</w:t>
      </w:r>
      <w:r>
        <w:rPr>
          <w:rFonts w:cs="Times New Roman"/>
          <w:szCs w:val="24"/>
        </w:rPr>
        <w:t xml:space="preserve">       (ca.1426-1441)</w:t>
      </w:r>
    </w:p>
    <w:p w14:paraId="532838C3" w14:textId="77777777" w:rsidR="00DA4F0F" w:rsidRDefault="00DA4F0F" w:rsidP="009139A6">
      <w:pPr>
        <w:pStyle w:val="NoSpacing"/>
        <w:rPr>
          <w:rFonts w:cs="Times New Roman"/>
          <w:szCs w:val="24"/>
        </w:rPr>
      </w:pPr>
    </w:p>
    <w:p w14:paraId="7A949790" w14:textId="77777777" w:rsidR="00DA4F0F" w:rsidRDefault="00DA4F0F" w:rsidP="009139A6">
      <w:pPr>
        <w:pStyle w:val="NoSpacing"/>
        <w:rPr>
          <w:rFonts w:cs="Times New Roman"/>
          <w:szCs w:val="24"/>
        </w:rPr>
      </w:pPr>
    </w:p>
    <w:p w14:paraId="32EAD6D8" w14:textId="50E14416" w:rsidR="00DA4F0F" w:rsidRDefault="00DA4F0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ca.1426</w:t>
      </w:r>
      <w:r>
        <w:rPr>
          <w:rFonts w:cs="Times New Roman"/>
          <w:szCs w:val="24"/>
        </w:rPr>
        <w:tab/>
        <w:t>He was born in Stowell, Somerset.    (FamilySearch)</w:t>
      </w:r>
    </w:p>
    <w:p w14:paraId="62F66267" w14:textId="19AB2351" w:rsidR="00DA4F0F" w:rsidRDefault="00DA4F0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Dec.1441</w:t>
      </w:r>
      <w:r>
        <w:rPr>
          <w:rFonts w:cs="Times New Roman"/>
          <w:szCs w:val="24"/>
        </w:rPr>
        <w:tab/>
        <w:t>He died.   (ibid.)</w:t>
      </w:r>
    </w:p>
    <w:p w14:paraId="4387420D" w14:textId="77777777" w:rsidR="00DA4F0F" w:rsidRDefault="00DA4F0F" w:rsidP="009139A6">
      <w:pPr>
        <w:pStyle w:val="NoSpacing"/>
        <w:rPr>
          <w:rFonts w:cs="Times New Roman"/>
          <w:szCs w:val="24"/>
        </w:rPr>
      </w:pPr>
    </w:p>
    <w:p w14:paraId="4094D589" w14:textId="77777777" w:rsidR="00DA4F0F" w:rsidRDefault="00DA4F0F" w:rsidP="009139A6">
      <w:pPr>
        <w:pStyle w:val="NoSpacing"/>
        <w:rPr>
          <w:rFonts w:cs="Times New Roman"/>
          <w:szCs w:val="24"/>
        </w:rPr>
      </w:pPr>
    </w:p>
    <w:p w14:paraId="6D5ED9FA" w14:textId="4595B392" w:rsidR="00DA4F0F" w:rsidRDefault="00DA4F0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December 2023</w:t>
      </w:r>
    </w:p>
    <w:p w14:paraId="0103AAB5" w14:textId="77777777" w:rsidR="004901B9" w:rsidRDefault="004901B9" w:rsidP="009139A6">
      <w:pPr>
        <w:pStyle w:val="NoSpacing"/>
        <w:rPr>
          <w:rFonts w:cs="Times New Roman"/>
          <w:szCs w:val="24"/>
        </w:rPr>
      </w:pPr>
    </w:p>
    <w:p w14:paraId="39220005" w14:textId="77777777" w:rsidR="004901B9" w:rsidRDefault="004901B9" w:rsidP="009139A6">
      <w:pPr>
        <w:pStyle w:val="NoSpacing"/>
        <w:rPr>
          <w:rFonts w:cs="Times New Roman"/>
          <w:szCs w:val="24"/>
        </w:rPr>
      </w:pPr>
    </w:p>
    <w:p w14:paraId="68F8BBBF" w14:textId="77777777" w:rsidR="004901B9" w:rsidRPr="00DA4F0F" w:rsidRDefault="004901B9" w:rsidP="009139A6">
      <w:pPr>
        <w:pStyle w:val="NoSpacing"/>
        <w:rPr>
          <w:rFonts w:cs="Times New Roman"/>
          <w:szCs w:val="24"/>
        </w:rPr>
      </w:pPr>
    </w:p>
    <w:sectPr w:rsidR="004901B9" w:rsidRPr="00DA4F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5A0CE" w14:textId="77777777" w:rsidR="00F22520" w:rsidRDefault="00F22520" w:rsidP="009139A6">
      <w:r>
        <w:separator/>
      </w:r>
    </w:p>
  </w:endnote>
  <w:endnote w:type="continuationSeparator" w:id="0">
    <w:p w14:paraId="6A799E26" w14:textId="77777777" w:rsidR="00F22520" w:rsidRDefault="00F225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B9E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AF96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6B9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22236" w14:textId="77777777" w:rsidR="00F22520" w:rsidRDefault="00F22520" w:rsidP="009139A6">
      <w:r>
        <w:separator/>
      </w:r>
    </w:p>
  </w:footnote>
  <w:footnote w:type="continuationSeparator" w:id="0">
    <w:p w14:paraId="1152DFD5" w14:textId="77777777" w:rsidR="00F22520" w:rsidRDefault="00F225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C6D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CD9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5E4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F0F"/>
    <w:rsid w:val="000666E0"/>
    <w:rsid w:val="002510B7"/>
    <w:rsid w:val="004901B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A4F0F"/>
    <w:rsid w:val="00E50E54"/>
    <w:rsid w:val="00EB3209"/>
    <w:rsid w:val="00F22520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576C6"/>
  <w15:chartTrackingRefBased/>
  <w15:docId w15:val="{2CBA8CBC-FA36-44BB-99F1-E29FCA660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2023-12-28T15:40:00Z</dcterms:created>
  <dcterms:modified xsi:type="dcterms:W3CDTF">2026-05-09T07:17:00Z</dcterms:modified>
</cp:coreProperties>
</file>