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057F" w14:textId="77777777" w:rsidR="00800042" w:rsidRDefault="00800042" w:rsidP="00800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HODY</w:t>
      </w:r>
      <w:r>
        <w:rPr>
          <w:rFonts w:cs="Times New Roman"/>
          <w:szCs w:val="24"/>
        </w:rPr>
        <w:t xml:space="preserve">      (fl.1436)</w:t>
      </w:r>
    </w:p>
    <w:p w14:paraId="4944AC28" w14:textId="77777777" w:rsidR="00800042" w:rsidRDefault="00800042" w:rsidP="00800042">
      <w:pPr>
        <w:pStyle w:val="NoSpacing"/>
        <w:rPr>
          <w:rFonts w:cs="Times New Roman"/>
          <w:szCs w:val="24"/>
        </w:rPr>
      </w:pPr>
    </w:p>
    <w:p w14:paraId="6A8D5E42" w14:textId="77777777" w:rsidR="00800042" w:rsidRDefault="00800042" w:rsidP="00800042">
      <w:pPr>
        <w:pStyle w:val="NoSpacing"/>
        <w:rPr>
          <w:rFonts w:cs="Times New Roman"/>
          <w:szCs w:val="24"/>
        </w:rPr>
      </w:pPr>
    </w:p>
    <w:p w14:paraId="4C66011D" w14:textId="77777777" w:rsidR="00800042" w:rsidRDefault="00800042" w:rsidP="00800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Jan.1436</w:t>
      </w:r>
      <w:r>
        <w:rPr>
          <w:rFonts w:cs="Times New Roman"/>
          <w:szCs w:val="24"/>
        </w:rPr>
        <w:tab/>
        <w:t xml:space="preserve">He was on a commission to distribute a tax refund of £142 7s ¼d in </w:t>
      </w:r>
    </w:p>
    <w:p w14:paraId="00458809" w14:textId="77777777" w:rsidR="00800042" w:rsidRDefault="00800042" w:rsidP="00800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Somerset.    (C.F.R. 1430-37 p.289)</w:t>
      </w:r>
    </w:p>
    <w:p w14:paraId="0680743A" w14:textId="77777777" w:rsidR="00800042" w:rsidRDefault="00800042" w:rsidP="00800042">
      <w:pPr>
        <w:pStyle w:val="NoSpacing"/>
        <w:rPr>
          <w:rFonts w:cs="Times New Roman"/>
          <w:szCs w:val="24"/>
        </w:rPr>
      </w:pPr>
    </w:p>
    <w:p w14:paraId="08F775F8" w14:textId="77777777" w:rsidR="00800042" w:rsidRDefault="00800042" w:rsidP="00800042">
      <w:pPr>
        <w:pStyle w:val="NoSpacing"/>
        <w:rPr>
          <w:rFonts w:cs="Times New Roman"/>
          <w:szCs w:val="24"/>
        </w:rPr>
      </w:pPr>
    </w:p>
    <w:p w14:paraId="187562FB" w14:textId="77777777" w:rsidR="00800042" w:rsidRDefault="00800042" w:rsidP="00800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May 2025</w:t>
      </w:r>
    </w:p>
    <w:p w14:paraId="4B4803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0F0CC" w14:textId="77777777" w:rsidR="00800042" w:rsidRDefault="00800042" w:rsidP="009139A6">
      <w:r>
        <w:separator/>
      </w:r>
    </w:p>
  </w:endnote>
  <w:endnote w:type="continuationSeparator" w:id="0">
    <w:p w14:paraId="4E7912B5" w14:textId="77777777" w:rsidR="00800042" w:rsidRDefault="008000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02D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76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68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F3F1B" w14:textId="77777777" w:rsidR="00800042" w:rsidRDefault="00800042" w:rsidP="009139A6">
      <w:r>
        <w:separator/>
      </w:r>
    </w:p>
  </w:footnote>
  <w:footnote w:type="continuationSeparator" w:id="0">
    <w:p w14:paraId="4562496C" w14:textId="77777777" w:rsidR="00800042" w:rsidRDefault="008000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53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1A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3AD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4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00042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C883B"/>
  <w15:chartTrackingRefBased/>
  <w15:docId w15:val="{432C3FD2-B2F7-4FD9-8D78-9F62BE07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2025-05-23T20:27:00Z</dcterms:created>
  <dcterms:modified xsi:type="dcterms:W3CDTF">2025-05-23T20:28:00Z</dcterms:modified>
</cp:coreProperties>
</file>