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EC3FA" w14:textId="77777777" w:rsidR="003840DC" w:rsidRDefault="003840DC" w:rsidP="00384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Joanna HODY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1430 – 1456)</w:t>
      </w:r>
    </w:p>
    <w:p w14:paraId="3151288F" w14:textId="77777777" w:rsidR="003840DC" w:rsidRDefault="003840DC" w:rsidP="003840DC">
      <w:pPr>
        <w:pStyle w:val="NoSpacing"/>
        <w:rPr>
          <w:rFonts w:cs="Times New Roman"/>
          <w:szCs w:val="24"/>
        </w:rPr>
      </w:pPr>
    </w:p>
    <w:p w14:paraId="118DCE85" w14:textId="77777777" w:rsidR="003840DC" w:rsidRDefault="003840DC" w:rsidP="003840DC">
      <w:pPr>
        <w:pStyle w:val="NoSpacing"/>
        <w:rPr>
          <w:rFonts w:cs="Times New Roman"/>
          <w:szCs w:val="24"/>
        </w:rPr>
      </w:pPr>
    </w:p>
    <w:p w14:paraId="08386C42" w14:textId="77777777" w:rsidR="003840DC" w:rsidRDefault="003840DC" w:rsidP="00384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Sir John </w:t>
      </w:r>
      <w:proofErr w:type="spellStart"/>
      <w:proofErr w:type="gramStart"/>
      <w:r>
        <w:rPr>
          <w:rFonts w:cs="Times New Roman"/>
          <w:szCs w:val="24"/>
        </w:rPr>
        <w:t>Hody</w:t>
      </w:r>
      <w:proofErr w:type="spellEnd"/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d.1441)(q.v.).   (FamilySearch)</w:t>
      </w:r>
    </w:p>
    <w:p w14:paraId="779DCC55" w14:textId="77777777" w:rsidR="003840DC" w:rsidRDefault="003840DC" w:rsidP="00384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Edward Rawsthorne(q.v.).   (ibid.)</w:t>
      </w:r>
    </w:p>
    <w:p w14:paraId="7BB4C718" w14:textId="77777777" w:rsidR="003840DC" w:rsidRDefault="003840DC" w:rsidP="00384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 Johane(q.v.).   (ibid.)</w:t>
      </w:r>
    </w:p>
    <w:p w14:paraId="6146EB6A" w14:textId="77777777" w:rsidR="003840DC" w:rsidRDefault="003840DC" w:rsidP="003840DC">
      <w:pPr>
        <w:pStyle w:val="NoSpacing"/>
        <w:rPr>
          <w:rFonts w:cs="Times New Roman"/>
          <w:szCs w:val="24"/>
        </w:rPr>
      </w:pPr>
    </w:p>
    <w:p w14:paraId="78C2198C" w14:textId="77777777" w:rsidR="003840DC" w:rsidRDefault="003840DC" w:rsidP="003840DC">
      <w:pPr>
        <w:pStyle w:val="NoSpacing"/>
        <w:rPr>
          <w:rFonts w:cs="Times New Roman"/>
          <w:szCs w:val="24"/>
        </w:rPr>
      </w:pPr>
    </w:p>
    <w:p w14:paraId="495AFA1C" w14:textId="77777777" w:rsidR="003840DC" w:rsidRDefault="003840DC" w:rsidP="00384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>She was born in Whalley, Lancashire.  (ibid.)</w:t>
      </w:r>
    </w:p>
    <w:p w14:paraId="4239CD87" w14:textId="77777777" w:rsidR="003840DC" w:rsidRDefault="003840DC" w:rsidP="003840DC">
      <w:pPr>
        <w:pStyle w:val="NoSpacing"/>
        <w:rPr>
          <w:rFonts w:cs="Times New Roman"/>
          <w:szCs w:val="24"/>
        </w:rPr>
      </w:pPr>
    </w:p>
    <w:p w14:paraId="3E8E8737" w14:textId="77777777" w:rsidR="003840DC" w:rsidRDefault="003840DC" w:rsidP="003840DC">
      <w:pPr>
        <w:pStyle w:val="NoSpacing"/>
        <w:rPr>
          <w:rFonts w:cs="Times New Roman"/>
          <w:szCs w:val="24"/>
        </w:rPr>
      </w:pPr>
    </w:p>
    <w:p w14:paraId="7CE61448" w14:textId="77777777" w:rsidR="003840DC" w:rsidRPr="008837C6" w:rsidRDefault="003840DC" w:rsidP="003840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December 2023</w:t>
      </w:r>
    </w:p>
    <w:p w14:paraId="19CE7F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47291C" w14:textId="77777777" w:rsidR="003840DC" w:rsidRDefault="003840DC" w:rsidP="009139A6">
      <w:r>
        <w:separator/>
      </w:r>
    </w:p>
  </w:endnote>
  <w:endnote w:type="continuationSeparator" w:id="0">
    <w:p w14:paraId="10CE27DD" w14:textId="77777777" w:rsidR="003840DC" w:rsidRDefault="003840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ABA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3FF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2C0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351A7" w14:textId="77777777" w:rsidR="003840DC" w:rsidRDefault="003840DC" w:rsidP="009139A6">
      <w:r>
        <w:separator/>
      </w:r>
    </w:p>
  </w:footnote>
  <w:footnote w:type="continuationSeparator" w:id="0">
    <w:p w14:paraId="712D4B20" w14:textId="77777777" w:rsidR="003840DC" w:rsidRDefault="003840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ACA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FF6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373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0DC"/>
    <w:rsid w:val="000666E0"/>
    <w:rsid w:val="002510B7"/>
    <w:rsid w:val="00270799"/>
    <w:rsid w:val="003840DC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40B08"/>
  <w15:chartTrackingRefBased/>
  <w15:docId w15:val="{B5F56D71-DAA6-4A98-B268-6750AC2A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2024-10-24T10:05:00Z</dcterms:created>
  <dcterms:modified xsi:type="dcterms:W3CDTF">2024-10-24T10:06:00Z</dcterms:modified>
</cp:coreProperties>
</file>