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A249D" w14:textId="77777777" w:rsidR="008B5657" w:rsidRDefault="008B5657" w:rsidP="008B5657">
      <w:pPr>
        <w:pStyle w:val="NoSpacing"/>
      </w:pPr>
      <w:r>
        <w:rPr>
          <w:u w:val="single"/>
        </w:rPr>
        <w:t>Alexander HODY</w:t>
      </w:r>
      <w:r>
        <w:t xml:space="preserve">   </w:t>
      </w:r>
      <w:proofErr w:type="gramStart"/>
      <w:r>
        <w:t xml:space="preserve">   (</w:t>
      </w:r>
      <w:proofErr w:type="gramEnd"/>
      <w:r>
        <w:t>1428 – 1461)</w:t>
      </w:r>
    </w:p>
    <w:p w14:paraId="521BA4C1" w14:textId="77777777" w:rsidR="008B5657" w:rsidRDefault="008B5657" w:rsidP="008B5657">
      <w:pPr>
        <w:pStyle w:val="NoSpacing"/>
      </w:pPr>
    </w:p>
    <w:p w14:paraId="098C5490" w14:textId="77777777" w:rsidR="008B5657" w:rsidRDefault="008B5657" w:rsidP="008B5657">
      <w:pPr>
        <w:pStyle w:val="NoSpacing"/>
      </w:pPr>
    </w:p>
    <w:p w14:paraId="6794C09F" w14:textId="77777777" w:rsidR="008B5657" w:rsidRDefault="008B5657" w:rsidP="008B5657">
      <w:pPr>
        <w:pStyle w:val="NoSpacing"/>
      </w:pPr>
      <w:r>
        <w:t xml:space="preserve">Son of Sir John </w:t>
      </w:r>
      <w:proofErr w:type="spellStart"/>
      <w:proofErr w:type="gramStart"/>
      <w:r>
        <w:t>Hody</w:t>
      </w:r>
      <w:proofErr w:type="spellEnd"/>
      <w:r>
        <w:t>(</w:t>
      </w:r>
      <w:proofErr w:type="gramEnd"/>
      <w:r>
        <w:t xml:space="preserve">d.1441)(q.v.) and Elizabeth </w:t>
      </w:r>
      <w:proofErr w:type="spellStart"/>
      <w:r>
        <w:t>Jewe</w:t>
      </w:r>
      <w:proofErr w:type="spellEnd"/>
      <w:r>
        <w:t>.   (FamilySearch)</w:t>
      </w:r>
    </w:p>
    <w:p w14:paraId="50AE8953" w14:textId="77777777" w:rsidR="008B5657" w:rsidRDefault="008B5657" w:rsidP="008B5657">
      <w:pPr>
        <w:pStyle w:val="NoSpacing"/>
      </w:pPr>
    </w:p>
    <w:p w14:paraId="52D70EC4" w14:textId="77777777" w:rsidR="008B5657" w:rsidRDefault="008B5657" w:rsidP="008B5657">
      <w:pPr>
        <w:pStyle w:val="NoSpacing"/>
      </w:pPr>
    </w:p>
    <w:p w14:paraId="1F5E5856" w14:textId="77777777" w:rsidR="008B5657" w:rsidRDefault="008B5657" w:rsidP="008B5657">
      <w:pPr>
        <w:pStyle w:val="NoSpacing"/>
      </w:pPr>
      <w:r>
        <w:t>16 May1461</w:t>
      </w:r>
      <w:r>
        <w:tab/>
        <w:t>He died, in Stowell, Somerset.   (ibid.)</w:t>
      </w:r>
    </w:p>
    <w:p w14:paraId="016F9AA3" w14:textId="77777777" w:rsidR="008B5657" w:rsidRDefault="008B5657" w:rsidP="008B5657">
      <w:pPr>
        <w:pStyle w:val="NoSpacing"/>
      </w:pPr>
    </w:p>
    <w:p w14:paraId="318C05F4" w14:textId="77777777" w:rsidR="008B5657" w:rsidRDefault="008B5657" w:rsidP="008B5657">
      <w:pPr>
        <w:pStyle w:val="NoSpacing"/>
      </w:pPr>
    </w:p>
    <w:p w14:paraId="63CD37F5" w14:textId="77777777" w:rsidR="008B5657" w:rsidRDefault="008B5657" w:rsidP="008B5657">
      <w:pPr>
        <w:pStyle w:val="NoSpacing"/>
      </w:pPr>
      <w:r>
        <w:t>28 December 2023</w:t>
      </w:r>
    </w:p>
    <w:p w14:paraId="45CCC4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C61C8" w14:textId="77777777" w:rsidR="008B5657" w:rsidRDefault="008B5657" w:rsidP="009139A6">
      <w:r>
        <w:separator/>
      </w:r>
    </w:p>
  </w:endnote>
  <w:endnote w:type="continuationSeparator" w:id="0">
    <w:p w14:paraId="6D23A1D0" w14:textId="77777777" w:rsidR="008B5657" w:rsidRDefault="008B56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528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D9F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6FD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31AE6" w14:textId="77777777" w:rsidR="008B5657" w:rsidRDefault="008B5657" w:rsidP="009139A6">
      <w:r>
        <w:separator/>
      </w:r>
    </w:p>
  </w:footnote>
  <w:footnote w:type="continuationSeparator" w:id="0">
    <w:p w14:paraId="5C8E2080" w14:textId="77777777" w:rsidR="008B5657" w:rsidRDefault="008B56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F42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482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37F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57"/>
    <w:rsid w:val="000666E0"/>
    <w:rsid w:val="002510B7"/>
    <w:rsid w:val="00270799"/>
    <w:rsid w:val="00432B0C"/>
    <w:rsid w:val="005C130B"/>
    <w:rsid w:val="00826F5C"/>
    <w:rsid w:val="008B5657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3193"/>
  <w15:chartTrackingRefBased/>
  <w15:docId w15:val="{F6E557D9-7E13-412E-BD1C-7FFEF111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2024-11-26T20:32:00Z</dcterms:created>
  <dcterms:modified xsi:type="dcterms:W3CDTF">2024-11-26T20:33:00Z</dcterms:modified>
</cp:coreProperties>
</file>