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D6C5F2" w14:textId="77777777" w:rsidR="00D26D1C" w:rsidRDefault="00D26D1C" w:rsidP="00D26D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HODWYN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fl.1455)</w:t>
      </w:r>
    </w:p>
    <w:p w14:paraId="2C749F78" w14:textId="77777777" w:rsidR="00D26D1C" w:rsidRDefault="00D26D1C" w:rsidP="00D26D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168E2C" w14:textId="77777777" w:rsidR="00D26D1C" w:rsidRDefault="00D26D1C" w:rsidP="00D26D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58DDB7" w14:textId="77777777" w:rsidR="00D26D1C" w:rsidRDefault="00D26D1C" w:rsidP="00D26D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1455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Souton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York, baker(q.v.), </w:t>
      </w:r>
    </w:p>
    <w:p w14:paraId="513E8401" w14:textId="77777777" w:rsidR="00D26D1C" w:rsidRDefault="00D26D1C" w:rsidP="00D26D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Mallome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York, merchant(q.v.), and William Boteler of York,</w:t>
      </w:r>
    </w:p>
    <w:p w14:paraId="665B01FD" w14:textId="77777777" w:rsidR="00D26D1C" w:rsidRDefault="00D26D1C" w:rsidP="00D26D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(q.v.).    ( </w:t>
      </w:r>
      <w:hyperlink r:id="rId6" w:history="1">
        <w:r w:rsidRPr="007C60C6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https://waalt.uh.edu/index.php/CP40/776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C6828C4" w14:textId="77777777" w:rsidR="00D26D1C" w:rsidRDefault="00D26D1C" w:rsidP="00D26D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F0C995" w14:textId="77777777" w:rsidR="00D26D1C" w:rsidRDefault="00D26D1C" w:rsidP="00D26D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7245EC" w14:textId="77777777" w:rsidR="00D26D1C" w:rsidRDefault="00D26D1C" w:rsidP="00D26D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March 2022</w:t>
      </w:r>
    </w:p>
    <w:p w14:paraId="2E24428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990D1" w14:textId="77777777" w:rsidR="00D26D1C" w:rsidRDefault="00D26D1C" w:rsidP="009139A6">
      <w:r>
        <w:separator/>
      </w:r>
    </w:p>
  </w:endnote>
  <w:endnote w:type="continuationSeparator" w:id="0">
    <w:p w14:paraId="28954027" w14:textId="77777777" w:rsidR="00D26D1C" w:rsidRDefault="00D26D1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D8F9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F481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1007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192044" w14:textId="77777777" w:rsidR="00D26D1C" w:rsidRDefault="00D26D1C" w:rsidP="009139A6">
      <w:r>
        <w:separator/>
      </w:r>
    </w:p>
  </w:footnote>
  <w:footnote w:type="continuationSeparator" w:id="0">
    <w:p w14:paraId="1DEC0CF5" w14:textId="77777777" w:rsidR="00D26D1C" w:rsidRDefault="00D26D1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E11A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3A07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C00E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D1C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26D1C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1EE79D"/>
  <w15:chartTrackingRefBased/>
  <w15:docId w15:val="{DB0287A0-90EB-4715-82DB-1DCD001C2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26D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7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2022-05-25T18:40:00Z</dcterms:created>
  <dcterms:modified xsi:type="dcterms:W3CDTF">2022-05-25T18:40:00Z</dcterms:modified>
</cp:coreProperties>
</file>