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7B1C3" w14:textId="72F73654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HODSOLE</w:t>
      </w:r>
      <w:r>
        <w:rPr>
          <w:rFonts w:ascii="Times New Roman" w:hAnsi="Times New Roman" w:cs="Times New Roman"/>
          <w:sz w:val="24"/>
          <w:szCs w:val="24"/>
        </w:rPr>
        <w:t xml:space="preserve">       (fl.1402</w:t>
      </w:r>
      <w:r w:rsidR="00640128">
        <w:rPr>
          <w:rFonts w:ascii="Times New Roman" w:hAnsi="Times New Roman" w:cs="Times New Roman"/>
          <w:sz w:val="24"/>
          <w:szCs w:val="24"/>
        </w:rPr>
        <w:t>-15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ABB5124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Kent.</w:t>
      </w:r>
    </w:p>
    <w:p w14:paraId="0F24C0FA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0BE3B5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2B42AA" w14:textId="77777777" w:rsidR="006A5FD3" w:rsidRDefault="006A5FD3" w:rsidP="006A5FD3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Kent the tax of a fifteenth and a tenth granted to the King at the last Parliament.</w:t>
      </w:r>
    </w:p>
    <w:p w14:paraId="1DA9382B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54170193" w14:textId="77777777" w:rsidR="00BD7806" w:rsidRPr="00BD7806" w:rsidRDefault="00BD7806" w:rsidP="00BD780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806">
        <w:rPr>
          <w:rFonts w:ascii="Times New Roman" w:hAnsi="Times New Roman" w:cs="Times New Roman"/>
          <w:sz w:val="24"/>
          <w:szCs w:val="24"/>
        </w:rPr>
        <w:t>22 Dec.1414</w:t>
      </w:r>
      <w:r w:rsidRPr="00BD7806"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11A45792" w14:textId="77777777" w:rsidR="00BD7806" w:rsidRPr="00BD7806" w:rsidRDefault="00BD7806" w:rsidP="00BD780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806">
        <w:rPr>
          <w:rFonts w:ascii="Times New Roman" w:hAnsi="Times New Roman" w:cs="Times New Roman"/>
          <w:sz w:val="24"/>
          <w:szCs w:val="24"/>
        </w:rPr>
        <w:tab/>
      </w:r>
      <w:r w:rsidRPr="00BD7806">
        <w:rPr>
          <w:rFonts w:ascii="Times New Roman" w:hAnsi="Times New Roman" w:cs="Times New Roman"/>
          <w:sz w:val="24"/>
          <w:szCs w:val="24"/>
        </w:rPr>
        <w:tab/>
        <w:t xml:space="preserve">towns and from all secular lords of towns and other lay </w:t>
      </w:r>
      <w:proofErr w:type="gramStart"/>
      <w:r w:rsidRPr="00BD7806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BD7806">
        <w:rPr>
          <w:rFonts w:ascii="Times New Roman" w:hAnsi="Times New Roman" w:cs="Times New Roman"/>
          <w:sz w:val="24"/>
          <w:szCs w:val="24"/>
        </w:rPr>
        <w:t xml:space="preserve"> having goods</w:t>
      </w:r>
    </w:p>
    <w:p w14:paraId="68C0367B" w14:textId="77777777" w:rsidR="00BD7806" w:rsidRPr="00BD7806" w:rsidRDefault="00BD7806" w:rsidP="00BD780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806">
        <w:rPr>
          <w:rFonts w:ascii="Times New Roman" w:hAnsi="Times New Roman" w:cs="Times New Roman"/>
          <w:sz w:val="24"/>
          <w:szCs w:val="24"/>
        </w:rPr>
        <w:tab/>
      </w:r>
      <w:r w:rsidRPr="00BD7806">
        <w:rPr>
          <w:rFonts w:ascii="Times New Roman" w:hAnsi="Times New Roman" w:cs="Times New Roman"/>
          <w:sz w:val="24"/>
          <w:szCs w:val="24"/>
        </w:rPr>
        <w:tab/>
        <w:t>and possessions and from others both great and small in Kent</w:t>
      </w:r>
    </w:p>
    <w:p w14:paraId="30F70099" w14:textId="77777777" w:rsidR="00BD7806" w:rsidRPr="00BD7806" w:rsidRDefault="00BD7806" w:rsidP="00BD780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806">
        <w:rPr>
          <w:rFonts w:ascii="Times New Roman" w:hAnsi="Times New Roman" w:cs="Times New Roman"/>
          <w:sz w:val="24"/>
          <w:szCs w:val="24"/>
        </w:rPr>
        <w:tab/>
      </w:r>
      <w:r w:rsidRPr="00BD7806">
        <w:rPr>
          <w:rFonts w:ascii="Times New Roman" w:hAnsi="Times New Roman" w:cs="Times New Roman"/>
          <w:sz w:val="24"/>
          <w:szCs w:val="24"/>
        </w:rPr>
        <w:tab/>
        <w:t>the taxes of two whole fifteenths and tenths.</w:t>
      </w:r>
    </w:p>
    <w:p w14:paraId="160FAC91" w14:textId="0EDEC759" w:rsidR="00BD7806" w:rsidRDefault="00BD7806" w:rsidP="00BD780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D7806">
        <w:rPr>
          <w:rFonts w:ascii="Times New Roman" w:hAnsi="Times New Roman" w:cs="Times New Roman"/>
          <w:sz w:val="24"/>
          <w:szCs w:val="24"/>
        </w:rPr>
        <w:tab/>
      </w:r>
      <w:r w:rsidRPr="00BD7806">
        <w:rPr>
          <w:rFonts w:ascii="Times New Roman" w:hAnsi="Times New Roman" w:cs="Times New Roman"/>
          <w:sz w:val="24"/>
          <w:szCs w:val="24"/>
        </w:rPr>
        <w:tab/>
        <w:t>(C.F.R. 1413-22 p.86)</w:t>
      </w:r>
    </w:p>
    <w:p w14:paraId="568059B7" w14:textId="77777777" w:rsidR="00640128" w:rsidRPr="00640128" w:rsidRDefault="00640128" w:rsidP="006401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0128">
        <w:rPr>
          <w:rFonts w:ascii="Times New Roman" w:hAnsi="Times New Roman" w:cs="Times New Roman"/>
          <w:sz w:val="24"/>
          <w:szCs w:val="24"/>
        </w:rPr>
        <w:t>7 Nov.1415</w:t>
      </w:r>
      <w:r w:rsidRPr="00640128">
        <w:rPr>
          <w:rFonts w:ascii="Times New Roman" w:hAnsi="Times New Roman" w:cs="Times New Roman"/>
          <w:sz w:val="24"/>
          <w:szCs w:val="24"/>
        </w:rPr>
        <w:tab/>
        <w:t>He was one of those who were ordered to collect in Kent</w:t>
      </w:r>
    </w:p>
    <w:p w14:paraId="14FEB852" w14:textId="77777777" w:rsidR="00640128" w:rsidRPr="00640128" w:rsidRDefault="00640128" w:rsidP="006401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0128">
        <w:rPr>
          <w:rFonts w:ascii="Times New Roman" w:hAnsi="Times New Roman" w:cs="Times New Roman"/>
          <w:sz w:val="24"/>
          <w:szCs w:val="24"/>
        </w:rPr>
        <w:tab/>
      </w:r>
      <w:r w:rsidRPr="00640128">
        <w:rPr>
          <w:rFonts w:ascii="Times New Roman" w:hAnsi="Times New Roman" w:cs="Times New Roman"/>
          <w:sz w:val="24"/>
          <w:szCs w:val="24"/>
        </w:rPr>
        <w:tab/>
        <w:t xml:space="preserve">the taxes of two fifteenths and two tenths granted to </w:t>
      </w:r>
    </w:p>
    <w:p w14:paraId="0AF1D86A" w14:textId="77777777" w:rsidR="00640128" w:rsidRPr="00640128" w:rsidRDefault="00640128" w:rsidP="0064012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40128">
        <w:rPr>
          <w:rFonts w:ascii="Times New Roman" w:hAnsi="Times New Roman" w:cs="Times New Roman"/>
          <w:sz w:val="24"/>
          <w:szCs w:val="24"/>
        </w:rPr>
        <w:t>the King at the last Parliament, these to be collected in two instalments.</w:t>
      </w:r>
    </w:p>
    <w:p w14:paraId="09D2AC76" w14:textId="7B081DF1" w:rsidR="00640128" w:rsidRDefault="00640128" w:rsidP="006401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40128">
        <w:rPr>
          <w:rFonts w:ascii="Times New Roman" w:hAnsi="Times New Roman" w:cs="Times New Roman"/>
          <w:sz w:val="24"/>
          <w:szCs w:val="24"/>
        </w:rPr>
        <w:tab/>
      </w:r>
      <w:r w:rsidRPr="00640128">
        <w:rPr>
          <w:rFonts w:ascii="Times New Roman" w:hAnsi="Times New Roman" w:cs="Times New Roman"/>
          <w:sz w:val="24"/>
          <w:szCs w:val="24"/>
        </w:rPr>
        <w:tab/>
        <w:t>(C.F.R. 1413-22 p.121)</w:t>
      </w:r>
    </w:p>
    <w:p w14:paraId="7FDC9D3D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892246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F4ADAD" w14:textId="77777777" w:rsidR="006A5FD3" w:rsidRDefault="006A5FD3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7D14AE84" w14:textId="1B53A4FE" w:rsidR="00640128" w:rsidRDefault="00640128" w:rsidP="006A5F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2025</w:t>
      </w:r>
    </w:p>
    <w:p w14:paraId="0B47701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644E2" w14:textId="77777777" w:rsidR="006A5FD3" w:rsidRDefault="006A5FD3" w:rsidP="009139A6">
      <w:r>
        <w:separator/>
      </w:r>
    </w:p>
  </w:endnote>
  <w:endnote w:type="continuationSeparator" w:id="0">
    <w:p w14:paraId="72DCD891" w14:textId="77777777" w:rsidR="006A5FD3" w:rsidRDefault="006A5F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434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DB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FF2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39EAF" w14:textId="77777777" w:rsidR="006A5FD3" w:rsidRDefault="006A5FD3" w:rsidP="009139A6">
      <w:r>
        <w:separator/>
      </w:r>
    </w:p>
  </w:footnote>
  <w:footnote w:type="continuationSeparator" w:id="0">
    <w:p w14:paraId="31D04296" w14:textId="77777777" w:rsidR="006A5FD3" w:rsidRDefault="006A5F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8F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D60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0C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D3"/>
    <w:rsid w:val="000666E0"/>
    <w:rsid w:val="002510B7"/>
    <w:rsid w:val="005C130B"/>
    <w:rsid w:val="00640128"/>
    <w:rsid w:val="006A5FD3"/>
    <w:rsid w:val="00826F5C"/>
    <w:rsid w:val="009139A6"/>
    <w:rsid w:val="009448BB"/>
    <w:rsid w:val="00A3176C"/>
    <w:rsid w:val="00AE65F8"/>
    <w:rsid w:val="00BA00AB"/>
    <w:rsid w:val="00BD7806"/>
    <w:rsid w:val="00C57D8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C3D87"/>
  <w15:chartTrackingRefBased/>
  <w15:docId w15:val="{05D8005C-2E54-48EA-AC76-5FF21A0B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140</Words>
  <Characters>626</Characters>
  <Application>Microsoft Office Word</Application>
  <DocSecurity>0</DocSecurity>
  <Lines>23</Lines>
  <Paragraphs>18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2021-05-31T19:13:00Z</dcterms:created>
  <dcterms:modified xsi:type="dcterms:W3CDTF">2025-11-10T08:21:00Z</dcterms:modified>
</cp:coreProperties>
</file>