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720D3" w14:textId="6ACC2DD2" w:rsidR="006B2F86" w:rsidRDefault="0091144D" w:rsidP="00E71FC3">
      <w:pPr>
        <w:pStyle w:val="NoSpacing"/>
      </w:pPr>
      <w:r>
        <w:rPr>
          <w:u w:val="single"/>
        </w:rPr>
        <w:t xml:space="preserve">John HODSHEON (alias </w:t>
      </w:r>
      <w:proofErr w:type="gramStart"/>
      <w:r>
        <w:rPr>
          <w:u w:val="single"/>
        </w:rPr>
        <w:t>COOKE)</w:t>
      </w:r>
      <w:r>
        <w:t xml:space="preserve">   </w:t>
      </w:r>
      <w:proofErr w:type="gramEnd"/>
      <w:r>
        <w:t xml:space="preserve">   (d.1502)</w:t>
      </w:r>
    </w:p>
    <w:p w14:paraId="3606C9A0" w14:textId="44525CE0" w:rsidR="0091144D" w:rsidRDefault="0091144D" w:rsidP="00E71FC3">
      <w:pPr>
        <w:pStyle w:val="NoSpacing"/>
      </w:pPr>
      <w:r>
        <w:t>of York.</w:t>
      </w:r>
    </w:p>
    <w:p w14:paraId="26C1E8D3" w14:textId="780DAC42" w:rsidR="0091144D" w:rsidRDefault="0091144D" w:rsidP="00E71FC3">
      <w:pPr>
        <w:pStyle w:val="NoSpacing"/>
      </w:pPr>
    </w:p>
    <w:p w14:paraId="3F96565D" w14:textId="057C0754" w:rsidR="0091144D" w:rsidRDefault="0091144D" w:rsidP="00E71FC3">
      <w:pPr>
        <w:pStyle w:val="NoSpacing"/>
      </w:pPr>
    </w:p>
    <w:p w14:paraId="0231D751" w14:textId="1E8E5986" w:rsidR="0091144D" w:rsidRDefault="0091144D" w:rsidP="00E71FC3">
      <w:pPr>
        <w:pStyle w:val="NoSpacing"/>
      </w:pPr>
      <w:r>
        <w:t>31 May1502</w:t>
      </w:r>
      <w:r>
        <w:tab/>
        <w:t>He made his Will.   (W.Y.R. p.85)</w:t>
      </w:r>
    </w:p>
    <w:p w14:paraId="560D2AB7" w14:textId="76B7923E" w:rsidR="0091144D" w:rsidRDefault="0091144D" w:rsidP="00E71FC3">
      <w:pPr>
        <w:pStyle w:val="NoSpacing"/>
      </w:pPr>
      <w:r>
        <w:t>21 Jul.</w:t>
      </w:r>
      <w:r>
        <w:tab/>
      </w:r>
      <w:r>
        <w:tab/>
        <w:t>Probate of his Will.  (ibid.)</w:t>
      </w:r>
    </w:p>
    <w:p w14:paraId="7B72534C" w14:textId="6BF297B2" w:rsidR="0091144D" w:rsidRDefault="0091144D" w:rsidP="00E71FC3">
      <w:pPr>
        <w:pStyle w:val="NoSpacing"/>
      </w:pPr>
    </w:p>
    <w:p w14:paraId="54B28910" w14:textId="60411F53" w:rsidR="0091144D" w:rsidRDefault="0091144D" w:rsidP="00E71FC3">
      <w:pPr>
        <w:pStyle w:val="NoSpacing"/>
      </w:pPr>
    </w:p>
    <w:p w14:paraId="3D5B9E4D" w14:textId="440190CE" w:rsidR="0091144D" w:rsidRPr="0091144D" w:rsidRDefault="0091144D" w:rsidP="00E71FC3">
      <w:pPr>
        <w:pStyle w:val="NoSpacing"/>
      </w:pPr>
      <w:r>
        <w:t>1 September 2018</w:t>
      </w:r>
      <w:bookmarkStart w:id="0" w:name="_GoBack"/>
      <w:bookmarkEnd w:id="0"/>
    </w:p>
    <w:sectPr w:rsidR="0091144D" w:rsidRPr="009114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6D5A8" w14:textId="77777777" w:rsidR="0091144D" w:rsidRDefault="0091144D" w:rsidP="00E71FC3">
      <w:pPr>
        <w:spacing w:after="0" w:line="240" w:lineRule="auto"/>
      </w:pPr>
      <w:r>
        <w:separator/>
      </w:r>
    </w:p>
  </w:endnote>
  <w:endnote w:type="continuationSeparator" w:id="0">
    <w:p w14:paraId="13CF2826" w14:textId="77777777" w:rsidR="0091144D" w:rsidRDefault="009114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DB7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92FB7E" w14:textId="77777777" w:rsidR="0091144D" w:rsidRDefault="0091144D" w:rsidP="00E71FC3">
      <w:pPr>
        <w:spacing w:after="0" w:line="240" w:lineRule="auto"/>
      </w:pPr>
      <w:r>
        <w:separator/>
      </w:r>
    </w:p>
  </w:footnote>
  <w:footnote w:type="continuationSeparator" w:id="0">
    <w:p w14:paraId="47F7BA31" w14:textId="77777777" w:rsidR="0091144D" w:rsidRDefault="009114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44D"/>
    <w:rsid w:val="001A7C09"/>
    <w:rsid w:val="00577BD5"/>
    <w:rsid w:val="00656CBA"/>
    <w:rsid w:val="006A1F77"/>
    <w:rsid w:val="00733BE7"/>
    <w:rsid w:val="0091144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B79BC"/>
  <w15:chartTrackingRefBased/>
  <w15:docId w15:val="{B7BF7334-30C3-42D3-A38A-DE6FD7F5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2018-09-01T21:31:00Z</dcterms:created>
  <dcterms:modified xsi:type="dcterms:W3CDTF">2018-09-01T21:33:00Z</dcterms:modified>
</cp:coreProperties>
</file>