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946D8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HODNEDE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CEF8437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Henley, Shropshire.</w:t>
      </w:r>
    </w:p>
    <w:p w14:paraId="1BB01138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</w:p>
    <w:p w14:paraId="4C913FA6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</w:p>
    <w:p w14:paraId="7B43A6E2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D66154C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04C05B7" w14:textId="77777777" w:rsidR="002920B7" w:rsidRDefault="002920B7" w:rsidP="002920B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7F83EFC1" w14:textId="77777777" w:rsidR="002920B7" w:rsidRDefault="002920B7" w:rsidP="002920B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0391BAC0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</w:p>
    <w:p w14:paraId="08B60E60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</w:p>
    <w:p w14:paraId="4B523C4F" w14:textId="77777777" w:rsidR="002920B7" w:rsidRDefault="002920B7" w:rsidP="0029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227DA2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C1B2D" w14:textId="77777777" w:rsidR="002920B7" w:rsidRDefault="002920B7" w:rsidP="009139A6">
      <w:r>
        <w:separator/>
      </w:r>
    </w:p>
  </w:endnote>
  <w:endnote w:type="continuationSeparator" w:id="0">
    <w:p w14:paraId="00834183" w14:textId="77777777" w:rsidR="002920B7" w:rsidRDefault="002920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410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64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3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7767" w14:textId="77777777" w:rsidR="002920B7" w:rsidRDefault="002920B7" w:rsidP="009139A6">
      <w:r>
        <w:separator/>
      </w:r>
    </w:p>
  </w:footnote>
  <w:footnote w:type="continuationSeparator" w:id="0">
    <w:p w14:paraId="5E3501B4" w14:textId="77777777" w:rsidR="002920B7" w:rsidRDefault="002920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1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54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54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B7"/>
    <w:rsid w:val="000666E0"/>
    <w:rsid w:val="002510B7"/>
    <w:rsid w:val="00292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00FDD"/>
  <w15:chartTrackingRefBased/>
  <w15:docId w15:val="{D393CEF5-AE73-4574-902A-061765BF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0B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2022-07-24T19:40:00Z</dcterms:created>
  <dcterms:modified xsi:type="dcterms:W3CDTF">2022-07-24T19:40:00Z</dcterms:modified>
</cp:coreProperties>
</file>