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23C3" w:rsidRDefault="003C23C3" w:rsidP="003C23C3">
      <w:pPr>
        <w:pStyle w:val="NoSpacing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u w:val="single"/>
        </w:rPr>
        <w:t>John HODLOWE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       (fl.1478)</w:t>
      </w:r>
    </w:p>
    <w:p w:rsidR="003C23C3" w:rsidRDefault="003C23C3" w:rsidP="003C23C3">
      <w:pPr>
        <w:pStyle w:val="NoSpacing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of York.</w:t>
      </w:r>
    </w:p>
    <w:p w:rsidR="003C23C3" w:rsidRDefault="003C23C3" w:rsidP="003C23C3">
      <w:pPr>
        <w:pStyle w:val="NoSpacing"/>
        <w:rPr>
          <w:rFonts w:ascii="Times New Roman" w:hAnsi="Times New Roman" w:cs="Times New Roman"/>
          <w:noProof/>
          <w:sz w:val="24"/>
          <w:szCs w:val="24"/>
        </w:rPr>
      </w:pPr>
    </w:p>
    <w:p w:rsidR="003C23C3" w:rsidRDefault="003C23C3" w:rsidP="003C23C3">
      <w:pPr>
        <w:pStyle w:val="NoSpacing"/>
        <w:rPr>
          <w:rFonts w:ascii="Times New Roman" w:hAnsi="Times New Roman" w:cs="Times New Roman"/>
          <w:noProof/>
          <w:sz w:val="24"/>
          <w:szCs w:val="24"/>
        </w:rPr>
      </w:pPr>
    </w:p>
    <w:p w:rsidR="003C23C3" w:rsidRDefault="003C23C3" w:rsidP="003C23C3">
      <w:pPr>
        <w:pStyle w:val="NoSpacing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ab/>
        <w:t>1478</w:t>
      </w:r>
      <w:r>
        <w:rPr>
          <w:rFonts w:ascii="Times New Roman" w:hAnsi="Times New Roman" w:cs="Times New Roman"/>
          <w:noProof/>
          <w:sz w:val="24"/>
          <w:szCs w:val="24"/>
        </w:rPr>
        <w:tab/>
        <w:t>He was one of the Chamberlains.  (R.F.Y. p.200)</w:t>
      </w:r>
    </w:p>
    <w:p w:rsidR="003C23C3" w:rsidRDefault="003C23C3" w:rsidP="003C23C3">
      <w:pPr>
        <w:pStyle w:val="NoSpacing"/>
        <w:rPr>
          <w:rFonts w:ascii="Times New Roman" w:hAnsi="Times New Roman" w:cs="Times New Roman"/>
          <w:noProof/>
          <w:sz w:val="24"/>
          <w:szCs w:val="24"/>
        </w:rPr>
      </w:pPr>
    </w:p>
    <w:p w:rsidR="003C23C3" w:rsidRDefault="003C23C3" w:rsidP="003C23C3">
      <w:pPr>
        <w:pStyle w:val="NoSpacing"/>
        <w:rPr>
          <w:rFonts w:ascii="Times New Roman" w:hAnsi="Times New Roman" w:cs="Times New Roman"/>
          <w:noProof/>
          <w:sz w:val="24"/>
          <w:szCs w:val="24"/>
        </w:rPr>
      </w:pPr>
    </w:p>
    <w:p w:rsidR="003C23C3" w:rsidRDefault="003C23C3" w:rsidP="003C23C3">
      <w:pPr>
        <w:pStyle w:val="NoSpacing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10 August 2014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C23C3" w:rsidRDefault="003C23C3" w:rsidP="00564E3C">
      <w:pPr>
        <w:spacing w:after="0" w:line="240" w:lineRule="auto"/>
      </w:pPr>
      <w:r>
        <w:separator/>
      </w:r>
    </w:p>
  </w:endnote>
  <w:endnote w:type="continuationSeparator" w:id="0">
    <w:p w:rsidR="003C23C3" w:rsidRDefault="003C23C3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3C23C3">
      <w:rPr>
        <w:rFonts w:ascii="Times New Roman" w:hAnsi="Times New Roman" w:cs="Times New Roman"/>
        <w:noProof/>
        <w:sz w:val="24"/>
        <w:szCs w:val="24"/>
      </w:rPr>
      <w:t>16 December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C23C3" w:rsidRDefault="003C23C3" w:rsidP="00564E3C">
      <w:pPr>
        <w:spacing w:after="0" w:line="240" w:lineRule="auto"/>
      </w:pPr>
      <w:r>
        <w:separator/>
      </w:r>
    </w:p>
  </w:footnote>
  <w:footnote w:type="continuationSeparator" w:id="0">
    <w:p w:rsidR="003C23C3" w:rsidRDefault="003C23C3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23C3"/>
    <w:rsid w:val="00372DC6"/>
    <w:rsid w:val="003C23C3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E64FA92-B4FF-4F9A-B481-6B7AC24C1B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16</Words>
  <Characters>97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2015-12-16T21:13:00Z</dcterms:created>
  <dcterms:modified xsi:type="dcterms:W3CDTF">2015-12-16T21:13:00Z</dcterms:modified>
</cp:coreProperties>
</file>