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71CEE" w14:textId="77777777" w:rsidR="001738AE" w:rsidRDefault="001738AE" w:rsidP="001738AE">
      <w:pPr>
        <w:pStyle w:val="NoSpacing"/>
      </w:pPr>
      <w:r>
        <w:rPr>
          <w:u w:val="single"/>
        </w:rPr>
        <w:t>Mary HODILTON</w:t>
      </w:r>
      <w:r>
        <w:t xml:space="preserve">   </w:t>
      </w:r>
      <w:proofErr w:type="gramStart"/>
      <w:r>
        <w:t xml:space="preserve">   (</w:t>
      </w:r>
      <w:proofErr w:type="gramEnd"/>
      <w:r>
        <w:t>fl.1471)</w:t>
      </w:r>
    </w:p>
    <w:p w14:paraId="4CFDBE89" w14:textId="77777777" w:rsidR="001738AE" w:rsidRDefault="001738AE" w:rsidP="001738AE">
      <w:pPr>
        <w:pStyle w:val="NoSpacing"/>
      </w:pPr>
      <w:r>
        <w:t>of York diocese.</w:t>
      </w:r>
    </w:p>
    <w:p w14:paraId="3D837326" w14:textId="77777777" w:rsidR="001738AE" w:rsidRDefault="001738AE" w:rsidP="001738AE">
      <w:pPr>
        <w:pStyle w:val="NoSpacing"/>
      </w:pPr>
    </w:p>
    <w:p w14:paraId="76E5496D" w14:textId="77777777" w:rsidR="001738AE" w:rsidRDefault="001738AE" w:rsidP="001738AE">
      <w:pPr>
        <w:pStyle w:val="NoSpacing"/>
      </w:pPr>
    </w:p>
    <w:p w14:paraId="553EC585" w14:textId="77777777" w:rsidR="001738AE" w:rsidRDefault="001738AE" w:rsidP="001738AE">
      <w:pPr>
        <w:pStyle w:val="NoSpacing"/>
      </w:pPr>
      <w:r>
        <w:t xml:space="preserve">  8 Oct.1471</w:t>
      </w:r>
      <w:r>
        <w:tab/>
        <w:t xml:space="preserve">She and John </w:t>
      </w:r>
      <w:proofErr w:type="spellStart"/>
      <w:r>
        <w:t>Penynghon</w:t>
      </w:r>
      <w:proofErr w:type="spellEnd"/>
      <w:r>
        <w:t>(q.v.) wished to marry, but, being related twice in</w:t>
      </w:r>
    </w:p>
    <w:p w14:paraId="642C60F2" w14:textId="77777777" w:rsidR="001738AE" w:rsidRDefault="001738AE" w:rsidP="001738AE">
      <w:pPr>
        <w:pStyle w:val="NoSpacing"/>
      </w:pPr>
      <w:r>
        <w:tab/>
      </w:r>
      <w:r>
        <w:tab/>
        <w:t>the fourth degrees of consanguinity, they requested a dispensation that they</w:t>
      </w:r>
    </w:p>
    <w:p w14:paraId="159017C2" w14:textId="77777777" w:rsidR="001738AE" w:rsidRDefault="001738AE" w:rsidP="001738AE">
      <w:pPr>
        <w:pStyle w:val="NoSpacing"/>
      </w:pPr>
      <w:r>
        <w:tab/>
      </w:r>
      <w:r>
        <w:tab/>
        <w:t>might do so. Approved.</w:t>
      </w:r>
    </w:p>
    <w:p w14:paraId="53EC19E8" w14:textId="77777777" w:rsidR="001738AE" w:rsidRDefault="001738AE" w:rsidP="001738AE">
      <w:pPr>
        <w:pStyle w:val="NoSpacing"/>
        <w:ind w:left="1440"/>
      </w:pPr>
      <w:r>
        <w:t>(“Supplications from England and Wales in the Registers of the Apostolic Penitentiary, 1410-1503”, volume II 1464-1492 p.104)</w:t>
      </w:r>
    </w:p>
    <w:p w14:paraId="23AACE79" w14:textId="77777777" w:rsidR="001738AE" w:rsidRDefault="001738AE" w:rsidP="001738AE">
      <w:pPr>
        <w:pStyle w:val="NoSpacing"/>
      </w:pPr>
    </w:p>
    <w:p w14:paraId="6ABFAEBA" w14:textId="77777777" w:rsidR="001738AE" w:rsidRDefault="001738AE" w:rsidP="001738AE">
      <w:pPr>
        <w:pStyle w:val="NoSpacing"/>
      </w:pPr>
    </w:p>
    <w:p w14:paraId="569F0D4E" w14:textId="77777777" w:rsidR="001738AE" w:rsidRDefault="001738AE" w:rsidP="001738AE">
      <w:pPr>
        <w:pStyle w:val="NoSpacing"/>
      </w:pPr>
      <w:r>
        <w:t>8 January 2019</w:t>
      </w:r>
    </w:p>
    <w:p w14:paraId="34D9E248" w14:textId="77777777" w:rsidR="006B2F86" w:rsidRPr="00E71FC3" w:rsidRDefault="001738A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DE4D4" w14:textId="77777777" w:rsidR="001738AE" w:rsidRDefault="001738AE" w:rsidP="00E71FC3">
      <w:pPr>
        <w:spacing w:after="0" w:line="240" w:lineRule="auto"/>
      </w:pPr>
      <w:r>
        <w:separator/>
      </w:r>
    </w:p>
  </w:endnote>
  <w:endnote w:type="continuationSeparator" w:id="0">
    <w:p w14:paraId="720C803D" w14:textId="77777777" w:rsidR="001738AE" w:rsidRDefault="001738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984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ABDFF" w14:textId="77777777" w:rsidR="001738AE" w:rsidRDefault="001738AE" w:rsidP="00E71FC3">
      <w:pPr>
        <w:spacing w:after="0" w:line="240" w:lineRule="auto"/>
      </w:pPr>
      <w:r>
        <w:separator/>
      </w:r>
    </w:p>
  </w:footnote>
  <w:footnote w:type="continuationSeparator" w:id="0">
    <w:p w14:paraId="6C89FD16" w14:textId="77777777" w:rsidR="001738AE" w:rsidRDefault="001738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AE"/>
    <w:rsid w:val="001738A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45DA0"/>
  <w15:chartTrackingRefBased/>
  <w15:docId w15:val="{77B4F379-E439-44FF-B547-43C1363D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2019-02-08T21:07:00Z</dcterms:created>
  <dcterms:modified xsi:type="dcterms:W3CDTF">2019-02-08T21:07:00Z</dcterms:modified>
</cp:coreProperties>
</file>