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B3663E" w14:textId="77777777" w:rsidR="004E3DBD" w:rsidRDefault="004E3DBD" w:rsidP="004E3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HODILSTON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72664577" w14:textId="77777777" w:rsidR="004E3DBD" w:rsidRDefault="004E3DBD" w:rsidP="004E3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Lancashire. Yeoman.</w:t>
      </w:r>
    </w:p>
    <w:p w14:paraId="5883EAA1" w14:textId="77777777" w:rsidR="004E3DBD" w:rsidRDefault="004E3DBD" w:rsidP="004E3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CCFAD4" w14:textId="77777777" w:rsidR="004E3DBD" w:rsidRDefault="004E3DBD" w:rsidP="004E3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BF76C6" w14:textId="77777777" w:rsidR="004E3DBD" w:rsidRDefault="004E3DBD" w:rsidP="004E3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ca.</w:t>
      </w: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escaped from the custody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Esteney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Abbot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14:paraId="653C6903" w14:textId="77777777" w:rsidR="004E3DBD" w:rsidRDefault="004E3DBD" w:rsidP="004E3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Westminster.   (C.P.R. 1476-85 p.65)</w:t>
      </w:r>
    </w:p>
    <w:p w14:paraId="59958542" w14:textId="77777777" w:rsidR="004E3DBD" w:rsidRDefault="004E3DBD" w:rsidP="004E3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2627C4" w14:textId="77777777" w:rsidR="004E3DBD" w:rsidRDefault="004E3DBD" w:rsidP="004E3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D06E88" w14:textId="77777777" w:rsidR="004E3DBD" w:rsidRDefault="004E3DBD" w:rsidP="004E3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2021</w:t>
      </w:r>
    </w:p>
    <w:p w14:paraId="2CC336E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30C756" w14:textId="77777777" w:rsidR="004E3DBD" w:rsidRDefault="004E3DBD" w:rsidP="009139A6">
      <w:r>
        <w:separator/>
      </w:r>
    </w:p>
  </w:endnote>
  <w:endnote w:type="continuationSeparator" w:id="0">
    <w:p w14:paraId="6DAF61D4" w14:textId="77777777" w:rsidR="004E3DBD" w:rsidRDefault="004E3D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AFF6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9A9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111D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E2232" w14:textId="77777777" w:rsidR="004E3DBD" w:rsidRDefault="004E3DBD" w:rsidP="009139A6">
      <w:r>
        <w:separator/>
      </w:r>
    </w:p>
  </w:footnote>
  <w:footnote w:type="continuationSeparator" w:id="0">
    <w:p w14:paraId="42EA860B" w14:textId="77777777" w:rsidR="004E3DBD" w:rsidRDefault="004E3D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126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CC8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DFD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DBD"/>
    <w:rsid w:val="000666E0"/>
    <w:rsid w:val="002510B7"/>
    <w:rsid w:val="004E3DBD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52DC6"/>
  <w15:chartTrackingRefBased/>
  <w15:docId w15:val="{23B59E3B-6F44-4A78-84FB-D97FDC7A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2021-03-29T20:38:00Z</dcterms:created>
  <dcterms:modified xsi:type="dcterms:W3CDTF">2021-03-29T20:38:00Z</dcterms:modified>
</cp:coreProperties>
</file>