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CEEEC" w14:textId="77777777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HODILSTON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9D6BDC2" w14:textId="3FE835C5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Arthington Nunnery.</w:t>
      </w:r>
    </w:p>
    <w:p w14:paraId="2E3A9637" w14:textId="77777777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1948C" w14:textId="77AA94DC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A458C" w14:textId="77777777" w:rsidR="0014070B" w:rsidRPr="00FD1672" w:rsidRDefault="0014070B" w:rsidP="001407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>20 Dec.1483</w:t>
      </w:r>
      <w:r w:rsidRPr="00FD1672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 xml:space="preserve">subdeacon </w:t>
      </w:r>
      <w:r w:rsidRPr="00FD1672">
        <w:rPr>
          <w:rFonts w:ascii="Times New Roman" w:hAnsi="Times New Roman" w:cs="Times New Roman"/>
          <w:sz w:val="24"/>
          <w:szCs w:val="24"/>
        </w:rPr>
        <w:t>in the conventual church of the Austin Friars,</w:t>
      </w:r>
    </w:p>
    <w:p w14:paraId="70EAE0D3" w14:textId="77777777" w:rsidR="0014070B" w:rsidRPr="00FD1672" w:rsidRDefault="0014070B" w:rsidP="001407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ab/>
        <w:t>York, by William Egremont, Bishop of Dromore(q.v.)</w:t>
      </w:r>
    </w:p>
    <w:p w14:paraId="661DBE4C" w14:textId="69D7759C" w:rsidR="0014070B" w:rsidRDefault="0014070B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098DAE96" w14:textId="77777777" w:rsidR="00A22801" w:rsidRDefault="00A22801" w:rsidP="00A22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Holy Trinity, York,</w:t>
      </w:r>
    </w:p>
    <w:p w14:paraId="1B6F58CE" w14:textId="77777777" w:rsidR="00A22801" w:rsidRPr="00911497" w:rsidRDefault="00A22801" w:rsidP="00A22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0F63FA80" w14:textId="19AEA60A" w:rsidR="00A22801" w:rsidRDefault="00A22801" w:rsidP="00A2280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09CC8D2A" w14:textId="77777777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0750309F" w14:textId="77777777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A65E542" w14:textId="77777777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2218CFDF" w14:textId="77777777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B6F03" w14:textId="77777777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E8720" w14:textId="36E05A30" w:rsidR="002D0BEC" w:rsidRDefault="002D0BEC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March 2021 </w:t>
      </w:r>
    </w:p>
    <w:p w14:paraId="57F0B0B0" w14:textId="3E5C2004" w:rsidR="00A22801" w:rsidRPr="00C17D89" w:rsidRDefault="00A22801" w:rsidP="002D0B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2021</w:t>
      </w:r>
    </w:p>
    <w:p w14:paraId="18524D07" w14:textId="4B62C9F0" w:rsidR="00BA00AB" w:rsidRPr="002D0BE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D0B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C677F" w14:textId="77777777" w:rsidR="002D0BEC" w:rsidRDefault="002D0BEC" w:rsidP="009139A6">
      <w:r>
        <w:separator/>
      </w:r>
    </w:p>
  </w:endnote>
  <w:endnote w:type="continuationSeparator" w:id="0">
    <w:p w14:paraId="38888122" w14:textId="77777777" w:rsidR="002D0BEC" w:rsidRDefault="002D0B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CF1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49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BB9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1C456" w14:textId="77777777" w:rsidR="002D0BEC" w:rsidRDefault="002D0BEC" w:rsidP="009139A6">
      <w:r>
        <w:separator/>
      </w:r>
    </w:p>
  </w:footnote>
  <w:footnote w:type="continuationSeparator" w:id="0">
    <w:p w14:paraId="5F6AF84A" w14:textId="77777777" w:rsidR="002D0BEC" w:rsidRDefault="002D0B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4D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A44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969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EC"/>
    <w:rsid w:val="000666E0"/>
    <w:rsid w:val="0014070B"/>
    <w:rsid w:val="002510B7"/>
    <w:rsid w:val="002D0BEC"/>
    <w:rsid w:val="005C130B"/>
    <w:rsid w:val="00826F5C"/>
    <w:rsid w:val="009139A6"/>
    <w:rsid w:val="009448BB"/>
    <w:rsid w:val="00A22801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332F"/>
  <w15:chartTrackingRefBased/>
  <w15:docId w15:val="{C478BAB9-150B-4092-BD50-2D2CDC13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2021-03-09T12:10:00Z</dcterms:created>
  <dcterms:modified xsi:type="dcterms:W3CDTF">2021-07-23T16:55:00Z</dcterms:modified>
</cp:coreProperties>
</file>