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EE8C4" w14:textId="77777777" w:rsidR="00446544" w:rsidRDefault="00446544" w:rsidP="004465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Christopher HODILSTON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08848E62" w14:textId="4F7AC70A" w:rsidR="00446544" w:rsidRDefault="00446544" w:rsidP="004465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Aldingham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056FDA5" w14:textId="77777777" w:rsidR="00446544" w:rsidRDefault="00446544" w:rsidP="004465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4D9E0D" w14:textId="77777777" w:rsidR="00446544" w:rsidRDefault="00446544" w:rsidP="004465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B51CE9" w14:textId="77777777" w:rsidR="00446544" w:rsidRDefault="00446544" w:rsidP="004465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deacon in the church of the Carmelites in York by</w:t>
      </w:r>
    </w:p>
    <w:p w14:paraId="2F22D55C" w14:textId="77777777" w:rsidR="00446544" w:rsidRDefault="00446544" w:rsidP="004465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66600588" w14:textId="77777777" w:rsidR="00446544" w:rsidRDefault="00446544" w:rsidP="004465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p.100)</w:t>
      </w:r>
    </w:p>
    <w:p w14:paraId="0CC12DD1" w14:textId="77777777" w:rsidR="00446544" w:rsidRDefault="00446544" w:rsidP="004465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07649E" w14:textId="77777777" w:rsidR="00446544" w:rsidRDefault="00446544" w:rsidP="004465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ABFC5B" w14:textId="77777777" w:rsidR="00446544" w:rsidRPr="00E16E2D" w:rsidRDefault="00446544" w:rsidP="004465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April 2021</w:t>
      </w:r>
    </w:p>
    <w:p w14:paraId="64FD712A" w14:textId="38FD0BAC" w:rsidR="00BA00AB" w:rsidRPr="0044654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44654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87CFE" w14:textId="77777777" w:rsidR="00446544" w:rsidRDefault="00446544" w:rsidP="009139A6">
      <w:r>
        <w:separator/>
      </w:r>
    </w:p>
  </w:endnote>
  <w:endnote w:type="continuationSeparator" w:id="0">
    <w:p w14:paraId="0A756F91" w14:textId="77777777" w:rsidR="00446544" w:rsidRDefault="0044654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B520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0DD0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A1A3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B4C78" w14:textId="77777777" w:rsidR="00446544" w:rsidRDefault="00446544" w:rsidP="009139A6">
      <w:r>
        <w:separator/>
      </w:r>
    </w:p>
  </w:footnote>
  <w:footnote w:type="continuationSeparator" w:id="0">
    <w:p w14:paraId="21F3F105" w14:textId="77777777" w:rsidR="00446544" w:rsidRDefault="0044654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0072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E3B0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409D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544"/>
    <w:rsid w:val="000666E0"/>
    <w:rsid w:val="002510B7"/>
    <w:rsid w:val="00446544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2CC09"/>
  <w15:chartTrackingRefBased/>
  <w15:docId w15:val="{3941E935-1E7D-4D47-91E7-0E557B990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2021-04-21T18:27:00Z</dcterms:created>
  <dcterms:modified xsi:type="dcterms:W3CDTF">2021-04-21T18:31:00Z</dcterms:modified>
</cp:coreProperties>
</file>