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1944C" w14:textId="77777777" w:rsidR="005B6995" w:rsidRDefault="005B6995" w:rsidP="005B6995">
      <w:pPr>
        <w:pStyle w:val="NoSpacing"/>
      </w:pPr>
      <w:r>
        <w:rPr>
          <w:u w:val="single"/>
        </w:rPr>
        <w:t>Thomas HODHON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0582F218" w14:textId="5065CB18" w:rsidR="005B6995" w:rsidRDefault="005B6995" w:rsidP="005B6995">
      <w:pPr>
        <w:pStyle w:val="NoSpacing"/>
      </w:pPr>
      <w:r>
        <w:t>of Kirkham Priory</w:t>
      </w:r>
      <w:r>
        <w:t xml:space="preserve">, </w:t>
      </w:r>
      <w:r>
        <w:t>North</w:t>
      </w:r>
      <w:bookmarkStart w:id="0" w:name="_GoBack"/>
      <w:bookmarkEnd w:id="0"/>
      <w:r>
        <w:t xml:space="preserve"> Riding of Yorkshire.</w:t>
      </w:r>
    </w:p>
    <w:p w14:paraId="0B8E24F7" w14:textId="77777777" w:rsidR="005B6995" w:rsidRDefault="005B6995" w:rsidP="005B6995">
      <w:pPr>
        <w:pStyle w:val="NoSpacing"/>
      </w:pPr>
    </w:p>
    <w:p w14:paraId="672CCB94" w14:textId="77777777" w:rsidR="005B6995" w:rsidRDefault="005B6995" w:rsidP="005B6995">
      <w:pPr>
        <w:pStyle w:val="NoSpacing"/>
      </w:pPr>
    </w:p>
    <w:p w14:paraId="3C8AE148" w14:textId="77777777" w:rsidR="005B6995" w:rsidRDefault="005B6995" w:rsidP="005B6995">
      <w:pPr>
        <w:pStyle w:val="NoSpacing"/>
      </w:pPr>
      <w:r>
        <w:t>23 Sep.1475</w:t>
      </w:r>
      <w:r>
        <w:tab/>
        <w:t>He was ordained subdeacon in the conventual church of the Carmelites at</w:t>
      </w:r>
    </w:p>
    <w:p w14:paraId="36F14BF1" w14:textId="77777777" w:rsidR="005B6995" w:rsidRDefault="005B6995" w:rsidP="005B6995">
      <w:pPr>
        <w:pStyle w:val="NoSpacing"/>
      </w:pPr>
      <w:r>
        <w:tab/>
      </w:r>
      <w:r>
        <w:tab/>
        <w:t>York by William Egremont, Bishop of Dromore(q.v.).</w:t>
      </w:r>
    </w:p>
    <w:p w14:paraId="61FB2CA6" w14:textId="77777777" w:rsidR="005B6995" w:rsidRDefault="005B6995" w:rsidP="005B6995">
      <w:pPr>
        <w:pStyle w:val="NoSpacing"/>
      </w:pPr>
      <w:r>
        <w:tab/>
      </w:r>
      <w:r>
        <w:tab/>
        <w:t>(“York Clergy Ordinations 1475-1500” ed. David M. Smith p.8)</w:t>
      </w:r>
    </w:p>
    <w:p w14:paraId="7BECBCCF" w14:textId="77777777" w:rsidR="005B6995" w:rsidRDefault="005B6995" w:rsidP="005B6995">
      <w:pPr>
        <w:pStyle w:val="NoSpacing"/>
      </w:pPr>
    </w:p>
    <w:p w14:paraId="44144F9A" w14:textId="77777777" w:rsidR="005B6995" w:rsidRDefault="005B6995" w:rsidP="005B6995">
      <w:pPr>
        <w:pStyle w:val="NoSpacing"/>
      </w:pPr>
    </w:p>
    <w:p w14:paraId="5A3EB144" w14:textId="77777777" w:rsidR="005B6995" w:rsidRDefault="005B6995" w:rsidP="005B6995">
      <w:pPr>
        <w:pStyle w:val="NoSpacing"/>
      </w:pPr>
      <w:r>
        <w:t>3 April 2019</w:t>
      </w:r>
    </w:p>
    <w:p w14:paraId="44F8931D" w14:textId="3228195B" w:rsidR="006B2F86" w:rsidRPr="005B6995" w:rsidRDefault="005B6995" w:rsidP="00E71FC3">
      <w:pPr>
        <w:pStyle w:val="NoSpacing"/>
      </w:pPr>
    </w:p>
    <w:sectPr w:rsidR="006B2F86" w:rsidRPr="005B69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3E088" w14:textId="77777777" w:rsidR="005B6995" w:rsidRDefault="005B6995" w:rsidP="00E71FC3">
      <w:pPr>
        <w:spacing w:after="0" w:line="240" w:lineRule="auto"/>
      </w:pPr>
      <w:r>
        <w:separator/>
      </w:r>
    </w:p>
  </w:endnote>
  <w:endnote w:type="continuationSeparator" w:id="0">
    <w:p w14:paraId="17825045" w14:textId="77777777" w:rsidR="005B6995" w:rsidRDefault="005B69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E9D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09089" w14:textId="77777777" w:rsidR="005B6995" w:rsidRDefault="005B6995" w:rsidP="00E71FC3">
      <w:pPr>
        <w:spacing w:after="0" w:line="240" w:lineRule="auto"/>
      </w:pPr>
      <w:r>
        <w:separator/>
      </w:r>
    </w:p>
  </w:footnote>
  <w:footnote w:type="continuationSeparator" w:id="0">
    <w:p w14:paraId="1E640A27" w14:textId="77777777" w:rsidR="005B6995" w:rsidRDefault="005B69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995"/>
    <w:rsid w:val="001A7C09"/>
    <w:rsid w:val="00577BD5"/>
    <w:rsid w:val="005B699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7BF4"/>
  <w15:chartTrackingRefBased/>
  <w15:docId w15:val="{AB295FB8-0A8F-46C8-8193-C47E2BC20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2019-04-03T18:54:00Z</dcterms:created>
  <dcterms:modified xsi:type="dcterms:W3CDTF">2019-04-03T18:55:00Z</dcterms:modified>
</cp:coreProperties>
</file>