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531244" w14:textId="77777777" w:rsidR="003E2F7F" w:rsidRDefault="003E2F7F" w:rsidP="003E2F7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HODGYS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fl.1479)</w:t>
      </w:r>
    </w:p>
    <w:p w14:paraId="2FF07393" w14:textId="77777777" w:rsidR="003E2F7F" w:rsidRDefault="003E2F7F" w:rsidP="003E2F7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Chaplain.</w:t>
      </w:r>
    </w:p>
    <w:p w14:paraId="368EA312" w14:textId="77777777" w:rsidR="003E2F7F" w:rsidRDefault="003E2F7F" w:rsidP="003E2F7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912CD1F" w14:textId="77777777" w:rsidR="003E2F7F" w:rsidRDefault="003E2F7F" w:rsidP="003E2F7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153E11A" w14:textId="77777777" w:rsidR="003E2F7F" w:rsidRDefault="003E2F7F" w:rsidP="003E2F7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May1479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presented to the parish church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St.John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the Baptist, Southampton.</w:t>
      </w:r>
    </w:p>
    <w:p w14:paraId="09EF56D3" w14:textId="77777777" w:rsidR="003E2F7F" w:rsidRDefault="003E2F7F" w:rsidP="003E2F7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(C.P.R. 1476-85 p.152)</w:t>
      </w:r>
    </w:p>
    <w:p w14:paraId="3DE28EDB" w14:textId="77777777" w:rsidR="003E2F7F" w:rsidRDefault="003E2F7F" w:rsidP="003E2F7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78F415C" w14:textId="77777777" w:rsidR="003E2F7F" w:rsidRDefault="003E2F7F" w:rsidP="003E2F7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DCB47D5" w14:textId="77777777" w:rsidR="003E2F7F" w:rsidRDefault="003E2F7F" w:rsidP="003E2F7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May 2021</w:t>
      </w:r>
    </w:p>
    <w:p w14:paraId="796BAD8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FCC1CD" w14:textId="77777777" w:rsidR="003E2F7F" w:rsidRDefault="003E2F7F" w:rsidP="009139A6">
      <w:r>
        <w:separator/>
      </w:r>
    </w:p>
  </w:endnote>
  <w:endnote w:type="continuationSeparator" w:id="0">
    <w:p w14:paraId="34135B87" w14:textId="77777777" w:rsidR="003E2F7F" w:rsidRDefault="003E2F7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AE152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699CE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41914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ED446D" w14:textId="77777777" w:rsidR="003E2F7F" w:rsidRDefault="003E2F7F" w:rsidP="009139A6">
      <w:r>
        <w:separator/>
      </w:r>
    </w:p>
  </w:footnote>
  <w:footnote w:type="continuationSeparator" w:id="0">
    <w:p w14:paraId="2ACEACC7" w14:textId="77777777" w:rsidR="003E2F7F" w:rsidRDefault="003E2F7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9531E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308DA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1197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F7F"/>
    <w:rsid w:val="000666E0"/>
    <w:rsid w:val="002510B7"/>
    <w:rsid w:val="003E2F7F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68AF45"/>
  <w15:chartTrackingRefBased/>
  <w15:docId w15:val="{9A79A2AA-1ECF-4A25-834C-71460E905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25</Words>
  <Characters>145</Characters>
  <Application>Microsoft Office Word</Application>
  <DocSecurity>0</DocSecurity>
  <Lines>1</Lines>
  <Paragraphs>1</Paragraphs>
  <ScaleCrop>false</ScaleCrop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2021-05-16T21:06:00Z</dcterms:created>
  <dcterms:modified xsi:type="dcterms:W3CDTF">2021-05-16T21:06:00Z</dcterms:modified>
</cp:coreProperties>
</file>