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57CC3" w14:textId="77777777" w:rsidR="00D3240C" w:rsidRDefault="00D3240C" w:rsidP="00D324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HODGHE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fl.1498)</w:t>
      </w:r>
    </w:p>
    <w:p w14:paraId="4A500713" w14:textId="77777777" w:rsidR="00D3240C" w:rsidRDefault="00D3240C" w:rsidP="00D324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7B2C539E" w14:textId="77777777" w:rsidR="00D3240C" w:rsidRDefault="00D3240C" w:rsidP="00D3240C">
      <w:pPr>
        <w:pStyle w:val="NoSpacing"/>
        <w:rPr>
          <w:rFonts w:cs="Times New Roman"/>
          <w:szCs w:val="24"/>
        </w:rPr>
      </w:pPr>
    </w:p>
    <w:p w14:paraId="6E90CDEE" w14:textId="77777777" w:rsidR="00D3240C" w:rsidRDefault="00D3240C" w:rsidP="00D3240C">
      <w:pPr>
        <w:pStyle w:val="NoSpacing"/>
        <w:rPr>
          <w:rFonts w:cs="Times New Roman"/>
          <w:szCs w:val="24"/>
        </w:rPr>
      </w:pPr>
    </w:p>
    <w:p w14:paraId="44391547" w14:textId="77777777" w:rsidR="00D3240C" w:rsidRDefault="00D3240C" w:rsidP="00D324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1498</w:t>
      </w:r>
      <w:r>
        <w:rPr>
          <w:rFonts w:cs="Times New Roman"/>
          <w:szCs w:val="24"/>
        </w:rPr>
        <w:tab/>
        <w:t>He took on an apprentice, William Bower(q.v.).</w:t>
      </w:r>
    </w:p>
    <w:p w14:paraId="5CF21B55" w14:textId="77777777" w:rsidR="00D3240C" w:rsidRDefault="00D3240C" w:rsidP="00D324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A5E13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4F0F8437" w14:textId="77777777" w:rsidR="00D3240C" w:rsidRDefault="00D3240C" w:rsidP="00D3240C">
      <w:pPr>
        <w:pStyle w:val="NoSpacing"/>
        <w:rPr>
          <w:rFonts w:cs="Times New Roman"/>
          <w:szCs w:val="24"/>
        </w:rPr>
      </w:pPr>
    </w:p>
    <w:p w14:paraId="215000E2" w14:textId="77777777" w:rsidR="00D3240C" w:rsidRDefault="00D3240C" w:rsidP="00D3240C">
      <w:pPr>
        <w:pStyle w:val="NoSpacing"/>
        <w:rPr>
          <w:rFonts w:cs="Times New Roman"/>
          <w:szCs w:val="24"/>
        </w:rPr>
      </w:pPr>
    </w:p>
    <w:p w14:paraId="153E9BD8" w14:textId="77777777" w:rsidR="00D3240C" w:rsidRDefault="00D3240C" w:rsidP="00D324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January 2025</w:t>
      </w:r>
    </w:p>
    <w:p w14:paraId="7F67166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F65D6" w14:textId="77777777" w:rsidR="00D3240C" w:rsidRDefault="00D3240C" w:rsidP="009139A6">
      <w:r>
        <w:separator/>
      </w:r>
    </w:p>
  </w:endnote>
  <w:endnote w:type="continuationSeparator" w:id="0">
    <w:p w14:paraId="72E49699" w14:textId="77777777" w:rsidR="00D3240C" w:rsidRDefault="00D324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67C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414A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2D7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733B6" w14:textId="77777777" w:rsidR="00D3240C" w:rsidRDefault="00D3240C" w:rsidP="009139A6">
      <w:r>
        <w:separator/>
      </w:r>
    </w:p>
  </w:footnote>
  <w:footnote w:type="continuationSeparator" w:id="0">
    <w:p w14:paraId="47140127" w14:textId="77777777" w:rsidR="00D3240C" w:rsidRDefault="00D324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706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DB6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61C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40C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76A78"/>
    <w:rsid w:val="00AE65F8"/>
    <w:rsid w:val="00BA00AB"/>
    <w:rsid w:val="00C71834"/>
    <w:rsid w:val="00CB4ED9"/>
    <w:rsid w:val="00D3240C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B0972"/>
  <w15:chartTrackingRefBased/>
  <w15:docId w15:val="{81C5B118-CB74-4B25-AB1B-438092683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324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2025-01-29T21:31:00Z</dcterms:created>
  <dcterms:modified xsi:type="dcterms:W3CDTF">2025-01-29T21:32:00Z</dcterms:modified>
</cp:coreProperties>
</file>