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2D8C2" w14:textId="6C87828C" w:rsidR="006B2F86" w:rsidRDefault="007D7D20" w:rsidP="00E71FC3">
      <w:pPr>
        <w:pStyle w:val="NoSpacing"/>
      </w:pPr>
      <w:r>
        <w:rPr>
          <w:u w:val="single"/>
        </w:rPr>
        <w:t>William HODGESON</w:t>
      </w:r>
      <w:r>
        <w:t xml:space="preserve">  </w:t>
      </w:r>
      <w:proofErr w:type="gramStart"/>
      <w:r>
        <w:t xml:space="preserve">   (</w:t>
      </w:r>
      <w:proofErr w:type="gramEnd"/>
      <w:r>
        <w:t>d.1477)</w:t>
      </w:r>
    </w:p>
    <w:p w14:paraId="25A823AE" w14:textId="145500C9" w:rsidR="007D7D20" w:rsidRDefault="007D7D20" w:rsidP="00E71FC3">
      <w:pPr>
        <w:pStyle w:val="NoSpacing"/>
      </w:pPr>
      <w:r>
        <w:t>of York. Barber.</w:t>
      </w:r>
    </w:p>
    <w:p w14:paraId="1C0BC8E8" w14:textId="0B27345E" w:rsidR="007D7D20" w:rsidRDefault="007D7D20" w:rsidP="00E71FC3">
      <w:pPr>
        <w:pStyle w:val="NoSpacing"/>
      </w:pPr>
    </w:p>
    <w:p w14:paraId="7A10A395" w14:textId="6B607620" w:rsidR="007D7D20" w:rsidRDefault="007D7D20" w:rsidP="00E71FC3">
      <w:pPr>
        <w:pStyle w:val="NoSpacing"/>
      </w:pPr>
    </w:p>
    <w:p w14:paraId="6EA09226" w14:textId="635414AA" w:rsidR="007D7D20" w:rsidRDefault="007D7D20" w:rsidP="00E71FC3">
      <w:pPr>
        <w:pStyle w:val="NoSpacing"/>
      </w:pPr>
      <w:r>
        <w:t xml:space="preserve">  9 Jul.1477</w:t>
      </w:r>
      <w:r>
        <w:tab/>
        <w:t>He made his Will.   (W.Y.R. p.85)</w:t>
      </w:r>
    </w:p>
    <w:p w14:paraId="2BA9AA7B" w14:textId="539435ED" w:rsidR="007D7D20" w:rsidRDefault="007D7D20" w:rsidP="00E71FC3">
      <w:pPr>
        <w:pStyle w:val="NoSpacing"/>
      </w:pPr>
      <w:r>
        <w:t>13 Oct.</w:t>
      </w:r>
      <w:r>
        <w:tab/>
      </w:r>
      <w:r>
        <w:tab/>
        <w:t>Probate of his Will.   (ibid.)</w:t>
      </w:r>
    </w:p>
    <w:p w14:paraId="77E5A60D" w14:textId="40204293" w:rsidR="007D7D20" w:rsidRDefault="007D7D20" w:rsidP="00E71FC3">
      <w:pPr>
        <w:pStyle w:val="NoSpacing"/>
      </w:pPr>
    </w:p>
    <w:p w14:paraId="30A6D300" w14:textId="0AF9796D" w:rsidR="007D7D20" w:rsidRDefault="007D7D20" w:rsidP="00E71FC3">
      <w:pPr>
        <w:pStyle w:val="NoSpacing"/>
      </w:pPr>
    </w:p>
    <w:p w14:paraId="1FB3F695" w14:textId="129A38A9" w:rsidR="007D7D20" w:rsidRPr="007D7D20" w:rsidRDefault="007D7D20" w:rsidP="00E71FC3">
      <w:pPr>
        <w:pStyle w:val="NoSpacing"/>
      </w:pPr>
      <w:r>
        <w:t>1 September 2018</w:t>
      </w:r>
      <w:bookmarkStart w:id="0" w:name="_GoBack"/>
      <w:bookmarkEnd w:id="0"/>
    </w:p>
    <w:sectPr w:rsidR="007D7D20" w:rsidRPr="007D7D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BC69B" w14:textId="77777777" w:rsidR="007D7D20" w:rsidRDefault="007D7D20" w:rsidP="00E71FC3">
      <w:pPr>
        <w:spacing w:after="0" w:line="240" w:lineRule="auto"/>
      </w:pPr>
      <w:r>
        <w:separator/>
      </w:r>
    </w:p>
  </w:endnote>
  <w:endnote w:type="continuationSeparator" w:id="0">
    <w:p w14:paraId="28F77670" w14:textId="77777777" w:rsidR="007D7D20" w:rsidRDefault="007D7D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25F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24E24" w14:textId="77777777" w:rsidR="007D7D20" w:rsidRDefault="007D7D20" w:rsidP="00E71FC3">
      <w:pPr>
        <w:spacing w:after="0" w:line="240" w:lineRule="auto"/>
      </w:pPr>
      <w:r>
        <w:separator/>
      </w:r>
    </w:p>
  </w:footnote>
  <w:footnote w:type="continuationSeparator" w:id="0">
    <w:p w14:paraId="4819ADD6" w14:textId="77777777" w:rsidR="007D7D20" w:rsidRDefault="007D7D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20"/>
    <w:rsid w:val="001A7C09"/>
    <w:rsid w:val="00577BD5"/>
    <w:rsid w:val="00656CBA"/>
    <w:rsid w:val="006A1F77"/>
    <w:rsid w:val="00733BE7"/>
    <w:rsid w:val="007D7D2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9F946"/>
  <w15:chartTrackingRefBased/>
  <w15:docId w15:val="{9A63C5DF-6EB7-4005-A0BA-687B1AE6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2018-09-01T21:01:00Z</dcterms:created>
  <dcterms:modified xsi:type="dcterms:W3CDTF">2018-09-01T21:04:00Z</dcterms:modified>
</cp:coreProperties>
</file>