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BFA6D9" w14:textId="03AE5D0C" w:rsidR="006B2F86" w:rsidRDefault="00125C23" w:rsidP="00E71FC3">
      <w:pPr>
        <w:pStyle w:val="NoSpacing"/>
      </w:pPr>
      <w:r>
        <w:rPr>
          <w:u w:val="single"/>
        </w:rPr>
        <w:t>John HODGESON</w:t>
      </w:r>
      <w:r>
        <w:t xml:space="preserve">  </w:t>
      </w:r>
      <w:proofErr w:type="gramStart"/>
      <w:r>
        <w:t xml:space="preserve">   (</w:t>
      </w:r>
      <w:proofErr w:type="gramEnd"/>
      <w:r>
        <w:t>d.1472-82)</w:t>
      </w:r>
    </w:p>
    <w:p w14:paraId="533443AA" w14:textId="47AAB518" w:rsidR="00125C23" w:rsidRDefault="00125C23" w:rsidP="00E71FC3">
      <w:pPr>
        <w:pStyle w:val="NoSpacing"/>
      </w:pPr>
      <w:r>
        <w:t xml:space="preserve">of </w:t>
      </w:r>
      <w:proofErr w:type="spellStart"/>
      <w:r>
        <w:t>Scalby</w:t>
      </w:r>
      <w:proofErr w:type="spellEnd"/>
      <w:r>
        <w:t>, North Riding of Yorkshire.</w:t>
      </w:r>
    </w:p>
    <w:p w14:paraId="7AF22E29" w14:textId="37E1CFEF" w:rsidR="00125C23" w:rsidRDefault="00125C23" w:rsidP="00E71FC3">
      <w:pPr>
        <w:pStyle w:val="NoSpacing"/>
      </w:pPr>
    </w:p>
    <w:p w14:paraId="6CF2D32C" w14:textId="3A9C2689" w:rsidR="00125C23" w:rsidRDefault="00125C23" w:rsidP="00E71FC3">
      <w:pPr>
        <w:pStyle w:val="NoSpacing"/>
      </w:pPr>
    </w:p>
    <w:p w14:paraId="137F30CF" w14:textId="61CF5597" w:rsidR="00125C23" w:rsidRDefault="00125C23" w:rsidP="00E71FC3">
      <w:pPr>
        <w:pStyle w:val="NoSpacing"/>
      </w:pPr>
      <w:r>
        <w:t>14 Jul.1472</w:t>
      </w:r>
      <w:r>
        <w:tab/>
        <w:t>He made his Will.   (W.Y.R. p.85)</w:t>
      </w:r>
    </w:p>
    <w:p w14:paraId="6A136C8D" w14:textId="253736D5" w:rsidR="00125C23" w:rsidRDefault="00125C23" w:rsidP="00E71FC3">
      <w:pPr>
        <w:pStyle w:val="NoSpacing"/>
      </w:pPr>
      <w:r>
        <w:t>25 Sep.1482</w:t>
      </w:r>
      <w:r>
        <w:tab/>
        <w:t>Probate of his Will.   (ibid.)</w:t>
      </w:r>
    </w:p>
    <w:p w14:paraId="523F5A27" w14:textId="63725CAA" w:rsidR="00125C23" w:rsidRDefault="00125C23" w:rsidP="00E71FC3">
      <w:pPr>
        <w:pStyle w:val="NoSpacing"/>
      </w:pPr>
    </w:p>
    <w:p w14:paraId="3559BF13" w14:textId="4F040329" w:rsidR="00125C23" w:rsidRDefault="00125C23" w:rsidP="00E71FC3">
      <w:pPr>
        <w:pStyle w:val="NoSpacing"/>
      </w:pPr>
    </w:p>
    <w:p w14:paraId="67FA0BC4" w14:textId="2DCC1310" w:rsidR="00125C23" w:rsidRPr="00125C23" w:rsidRDefault="00125C23" w:rsidP="00E71FC3">
      <w:pPr>
        <w:pStyle w:val="NoSpacing"/>
      </w:pPr>
      <w:r>
        <w:t>1 September 2018</w:t>
      </w:r>
      <w:bookmarkStart w:id="0" w:name="_GoBack"/>
      <w:bookmarkEnd w:id="0"/>
    </w:p>
    <w:sectPr w:rsidR="00125C23" w:rsidRPr="00125C2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BB695E" w14:textId="77777777" w:rsidR="00125C23" w:rsidRDefault="00125C23" w:rsidP="00E71FC3">
      <w:pPr>
        <w:spacing w:after="0" w:line="240" w:lineRule="auto"/>
      </w:pPr>
      <w:r>
        <w:separator/>
      </w:r>
    </w:p>
  </w:endnote>
  <w:endnote w:type="continuationSeparator" w:id="0">
    <w:p w14:paraId="7E25EAD4" w14:textId="77777777" w:rsidR="00125C23" w:rsidRDefault="00125C2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090B0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70B763" w14:textId="77777777" w:rsidR="00125C23" w:rsidRDefault="00125C23" w:rsidP="00E71FC3">
      <w:pPr>
        <w:spacing w:after="0" w:line="240" w:lineRule="auto"/>
      </w:pPr>
      <w:r>
        <w:separator/>
      </w:r>
    </w:p>
  </w:footnote>
  <w:footnote w:type="continuationSeparator" w:id="0">
    <w:p w14:paraId="7D760206" w14:textId="77777777" w:rsidR="00125C23" w:rsidRDefault="00125C2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C23"/>
    <w:rsid w:val="00125C23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17E396"/>
  <w15:chartTrackingRefBased/>
  <w15:docId w15:val="{0AFB4244-27DA-4E8F-964C-3F6B14490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2018-09-01T20:56:00Z</dcterms:created>
  <dcterms:modified xsi:type="dcterms:W3CDTF">2018-09-01T20:57:00Z</dcterms:modified>
</cp:coreProperties>
</file>