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46E10A" w14:textId="77777777" w:rsidR="00CD296A" w:rsidRDefault="00CD296A" w:rsidP="00CD29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Stephen HODGES</w:t>
      </w:r>
      <w:r>
        <w:rPr>
          <w:rFonts w:ascii="Times New Roman" w:hAnsi="Times New Roman" w:cs="Times New Roman"/>
        </w:rPr>
        <w:t xml:space="preserve">     (fl.1483)</w:t>
      </w:r>
    </w:p>
    <w:p w14:paraId="2F343019" w14:textId="77777777" w:rsidR="00CD296A" w:rsidRDefault="00CD296A" w:rsidP="00CD29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Frithenden</w:t>
      </w:r>
      <w:proofErr w:type="spellEnd"/>
      <w:r>
        <w:rPr>
          <w:rFonts w:ascii="Times New Roman" w:hAnsi="Times New Roman" w:cs="Times New Roman"/>
        </w:rPr>
        <w:t>, Kent. Gentleman.</w:t>
      </w:r>
    </w:p>
    <w:p w14:paraId="0026057B" w14:textId="77777777" w:rsidR="00CD296A" w:rsidRDefault="00CD296A" w:rsidP="00CD296A">
      <w:pPr>
        <w:rPr>
          <w:rFonts w:ascii="Times New Roman" w:hAnsi="Times New Roman" w:cs="Times New Roman"/>
        </w:rPr>
      </w:pPr>
    </w:p>
    <w:p w14:paraId="4DACDD5B" w14:textId="77777777" w:rsidR="00CD296A" w:rsidRDefault="00CD296A" w:rsidP="00CD296A">
      <w:pPr>
        <w:rPr>
          <w:rFonts w:ascii="Times New Roman" w:hAnsi="Times New Roman" w:cs="Times New Roman"/>
        </w:rPr>
      </w:pPr>
    </w:p>
    <w:p w14:paraId="7BB4C333" w14:textId="77777777" w:rsidR="00CD296A" w:rsidRDefault="00CD296A" w:rsidP="00CD29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Henry Clough of London, tailor(q.v.), and John </w:t>
      </w:r>
      <w:proofErr w:type="spellStart"/>
      <w:r>
        <w:rPr>
          <w:rFonts w:ascii="Times New Roman" w:hAnsi="Times New Roman" w:cs="Times New Roman"/>
        </w:rPr>
        <w:t>Beauley</w:t>
      </w:r>
      <w:proofErr w:type="spellEnd"/>
      <w:r>
        <w:rPr>
          <w:rFonts w:ascii="Times New Roman" w:hAnsi="Times New Roman" w:cs="Times New Roman"/>
        </w:rPr>
        <w:t xml:space="preserve"> brought a plaint</w:t>
      </w:r>
    </w:p>
    <w:p w14:paraId="60B16D44" w14:textId="77777777" w:rsidR="00CD296A" w:rsidRDefault="00CD296A" w:rsidP="00CD29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debt against him.</w:t>
      </w:r>
    </w:p>
    <w:p w14:paraId="11B9BFB8" w14:textId="77777777" w:rsidR="00CD296A" w:rsidRDefault="00CD296A" w:rsidP="00CD29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1DFCAC8B" w14:textId="77777777" w:rsidR="00CD296A" w:rsidRDefault="00CD296A" w:rsidP="00CD296A">
      <w:pPr>
        <w:rPr>
          <w:rFonts w:ascii="Times New Roman" w:hAnsi="Times New Roman" w:cs="Times New Roman"/>
        </w:rPr>
      </w:pPr>
    </w:p>
    <w:p w14:paraId="01741AE7" w14:textId="77777777" w:rsidR="00CD296A" w:rsidRDefault="00CD296A" w:rsidP="00CD296A">
      <w:pPr>
        <w:rPr>
          <w:rFonts w:ascii="Times New Roman" w:hAnsi="Times New Roman" w:cs="Times New Roman"/>
        </w:rPr>
      </w:pPr>
    </w:p>
    <w:p w14:paraId="5E38D18E" w14:textId="77777777" w:rsidR="00CD296A" w:rsidRDefault="00CD296A" w:rsidP="00CD29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July 2019</w:t>
      </w:r>
    </w:p>
    <w:p w14:paraId="7D4CB606" w14:textId="77777777" w:rsidR="006B2F86" w:rsidRPr="00E71FC3" w:rsidRDefault="00CD296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6F06F4" w14:textId="77777777" w:rsidR="00CD296A" w:rsidRDefault="00CD296A" w:rsidP="00E71FC3">
      <w:r>
        <w:separator/>
      </w:r>
    </w:p>
  </w:endnote>
  <w:endnote w:type="continuationSeparator" w:id="0">
    <w:p w14:paraId="6ADAC537" w14:textId="77777777" w:rsidR="00CD296A" w:rsidRDefault="00CD296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18A82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EFF2A1" w14:textId="77777777" w:rsidR="00CD296A" w:rsidRDefault="00CD296A" w:rsidP="00E71FC3">
      <w:r>
        <w:separator/>
      </w:r>
    </w:p>
  </w:footnote>
  <w:footnote w:type="continuationSeparator" w:id="0">
    <w:p w14:paraId="6F780F79" w14:textId="77777777" w:rsidR="00CD296A" w:rsidRDefault="00CD296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96A"/>
    <w:rsid w:val="001A7C09"/>
    <w:rsid w:val="00577BD5"/>
    <w:rsid w:val="00656CBA"/>
    <w:rsid w:val="006A1F77"/>
    <w:rsid w:val="00733BE7"/>
    <w:rsid w:val="00AB52E8"/>
    <w:rsid w:val="00B16D3F"/>
    <w:rsid w:val="00BB41AC"/>
    <w:rsid w:val="00CD296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7B020"/>
  <w15:chartTrackingRefBased/>
  <w15:docId w15:val="{17FF8D36-4881-4913-95BA-43D9830CA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96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2019-07-28T18:55:00Z</dcterms:created>
  <dcterms:modified xsi:type="dcterms:W3CDTF">2019-07-28T18:55:00Z</dcterms:modified>
</cp:coreProperties>
</file>