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183824" w14:textId="77777777" w:rsidR="009C2668" w:rsidRDefault="009C2668" w:rsidP="009C26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HODGEKYNS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fl.1426-47)</w:t>
      </w:r>
    </w:p>
    <w:p w14:paraId="202E8430" w14:textId="77777777" w:rsidR="009C2668" w:rsidRDefault="009C2668" w:rsidP="009C26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Bath.</w:t>
      </w:r>
    </w:p>
    <w:p w14:paraId="3391E760" w14:textId="77777777" w:rsidR="009C2668" w:rsidRDefault="009C2668" w:rsidP="009C2668">
      <w:pPr>
        <w:pStyle w:val="NoSpacing"/>
        <w:rPr>
          <w:rFonts w:cs="Times New Roman"/>
          <w:szCs w:val="24"/>
        </w:rPr>
      </w:pPr>
    </w:p>
    <w:p w14:paraId="7F6621B7" w14:textId="77777777" w:rsidR="009C2668" w:rsidRDefault="009C2668" w:rsidP="009C2668">
      <w:pPr>
        <w:pStyle w:val="NoSpacing"/>
        <w:rPr>
          <w:rFonts w:cs="Times New Roman"/>
          <w:szCs w:val="24"/>
        </w:rPr>
      </w:pPr>
    </w:p>
    <w:p w14:paraId="0C287380" w14:textId="77777777" w:rsidR="009C2668" w:rsidRDefault="009C2668" w:rsidP="009C26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1426</w:t>
      </w:r>
      <w:r>
        <w:rPr>
          <w:rFonts w:cs="Times New Roman"/>
          <w:szCs w:val="24"/>
        </w:rPr>
        <w:tab/>
        <w:t>Mayor.</w:t>
      </w:r>
    </w:p>
    <w:p w14:paraId="06E3BF75" w14:textId="77777777" w:rsidR="009C2668" w:rsidRDefault="009C2668" w:rsidP="009C26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386F8E">
          <w:rPr>
            <w:rStyle w:val="Hyperlink"/>
            <w:rFonts w:cs="Times New Roman"/>
            <w:szCs w:val="24"/>
          </w:rPr>
          <w:t>https://mayorofbath.co.uk</w:t>
        </w:r>
      </w:hyperlink>
      <w:r>
        <w:rPr>
          <w:rFonts w:cs="Times New Roman"/>
          <w:szCs w:val="24"/>
        </w:rPr>
        <w:t xml:space="preserve"> )</w:t>
      </w:r>
    </w:p>
    <w:p w14:paraId="6A34A9B1" w14:textId="77777777" w:rsidR="009C2668" w:rsidRDefault="009C2668" w:rsidP="009C26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1435</w:t>
      </w:r>
      <w:r>
        <w:rPr>
          <w:rFonts w:cs="Times New Roman"/>
          <w:szCs w:val="24"/>
        </w:rPr>
        <w:tab/>
        <w:t>Mayor again.   (ibid.)</w:t>
      </w:r>
    </w:p>
    <w:p w14:paraId="015EE25E" w14:textId="77777777" w:rsidR="009C2668" w:rsidRDefault="009C2668" w:rsidP="009C26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1441</w:t>
      </w:r>
      <w:r>
        <w:rPr>
          <w:rFonts w:cs="Times New Roman"/>
          <w:szCs w:val="24"/>
        </w:rPr>
        <w:tab/>
        <w:t>Mayor.   (ibid.)</w:t>
      </w:r>
    </w:p>
    <w:p w14:paraId="301ED550" w14:textId="77777777" w:rsidR="009C2668" w:rsidRDefault="009C2668" w:rsidP="009C26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1447</w:t>
      </w:r>
      <w:r>
        <w:rPr>
          <w:rFonts w:cs="Times New Roman"/>
          <w:szCs w:val="24"/>
        </w:rPr>
        <w:tab/>
        <w:t>Mayor.   (ibid.)</w:t>
      </w:r>
    </w:p>
    <w:p w14:paraId="29EA3B80" w14:textId="77777777" w:rsidR="009C2668" w:rsidRDefault="009C2668" w:rsidP="009C2668">
      <w:pPr>
        <w:pStyle w:val="NoSpacing"/>
        <w:rPr>
          <w:rFonts w:cs="Times New Roman"/>
          <w:szCs w:val="24"/>
        </w:rPr>
      </w:pPr>
    </w:p>
    <w:p w14:paraId="19F96FE3" w14:textId="77777777" w:rsidR="009C2668" w:rsidRDefault="009C2668" w:rsidP="009C2668">
      <w:pPr>
        <w:pStyle w:val="NoSpacing"/>
        <w:rPr>
          <w:rFonts w:cs="Times New Roman"/>
          <w:szCs w:val="24"/>
        </w:rPr>
      </w:pPr>
    </w:p>
    <w:p w14:paraId="11461326" w14:textId="77777777" w:rsidR="009C2668" w:rsidRDefault="009C2668" w:rsidP="009C26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December 2024</w:t>
      </w:r>
    </w:p>
    <w:p w14:paraId="484AE0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934A81" w14:textId="77777777" w:rsidR="009C2668" w:rsidRDefault="009C2668" w:rsidP="009139A6">
      <w:r>
        <w:separator/>
      </w:r>
    </w:p>
  </w:endnote>
  <w:endnote w:type="continuationSeparator" w:id="0">
    <w:p w14:paraId="0AF08FAF" w14:textId="77777777" w:rsidR="009C2668" w:rsidRDefault="009C26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289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1A6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BEE5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2EA539" w14:textId="77777777" w:rsidR="009C2668" w:rsidRDefault="009C2668" w:rsidP="009139A6">
      <w:r>
        <w:separator/>
      </w:r>
    </w:p>
  </w:footnote>
  <w:footnote w:type="continuationSeparator" w:id="0">
    <w:p w14:paraId="20D15455" w14:textId="77777777" w:rsidR="009C2668" w:rsidRDefault="009C26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7C0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9B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D74D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68"/>
    <w:rsid w:val="000666E0"/>
    <w:rsid w:val="00101CE1"/>
    <w:rsid w:val="002510B7"/>
    <w:rsid w:val="00270799"/>
    <w:rsid w:val="005C130B"/>
    <w:rsid w:val="00826F5C"/>
    <w:rsid w:val="009139A6"/>
    <w:rsid w:val="009411C2"/>
    <w:rsid w:val="009448BB"/>
    <w:rsid w:val="00947624"/>
    <w:rsid w:val="009C2668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E83D2"/>
  <w15:chartTrackingRefBased/>
  <w15:docId w15:val="{2FFC97CA-49FE-47BB-8D47-1B860F02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C26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yorofbath.co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2024-12-04T20:21:00Z</dcterms:created>
  <dcterms:modified xsi:type="dcterms:W3CDTF">2024-12-04T20:22:00Z</dcterms:modified>
</cp:coreProperties>
</file>