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E8F" w:rsidRDefault="00F97E8F" w:rsidP="00F97E8F">
      <w:pPr>
        <w:pStyle w:val="NoSpacing"/>
      </w:pPr>
      <w:r>
        <w:rPr>
          <w:u w:val="single"/>
        </w:rPr>
        <w:t>William HODESOLE</w:t>
      </w:r>
      <w:r w:rsidR="00F7645B">
        <w:rPr>
          <w:u w:val="single"/>
        </w:rPr>
        <w:t xml:space="preserve"> (</w:t>
      </w:r>
      <w:proofErr w:type="gramStart"/>
      <w:r w:rsidR="00F7645B">
        <w:rPr>
          <w:u w:val="single"/>
        </w:rPr>
        <w:t>HODESALE)</w:t>
      </w:r>
      <w:r>
        <w:t xml:space="preserve">   </w:t>
      </w:r>
      <w:proofErr w:type="gramEnd"/>
      <w:r>
        <w:t xml:space="preserve">  (fl.1420)</w:t>
      </w:r>
    </w:p>
    <w:p w:rsidR="00F97E8F" w:rsidRDefault="00F97E8F" w:rsidP="00F97E8F">
      <w:pPr>
        <w:pStyle w:val="NoSpacing"/>
      </w:pPr>
    </w:p>
    <w:p w:rsidR="00F97E8F" w:rsidRDefault="00F97E8F" w:rsidP="00F97E8F">
      <w:pPr>
        <w:pStyle w:val="NoSpacing"/>
      </w:pPr>
    </w:p>
    <w:p w:rsidR="00F97E8F" w:rsidRDefault="00F97E8F" w:rsidP="00F97E8F">
      <w:pPr>
        <w:pStyle w:val="NoSpacing"/>
      </w:pPr>
      <w:r>
        <w:t>11 Nov.1420</w:t>
      </w:r>
      <w:r>
        <w:tab/>
        <w:t xml:space="preserve">He was a juror on the inquisition post mortem held in </w:t>
      </w:r>
      <w:proofErr w:type="spellStart"/>
      <w:r>
        <w:t>Shorne</w:t>
      </w:r>
      <w:proofErr w:type="spellEnd"/>
      <w:r>
        <w:t>, Kent, into</w:t>
      </w:r>
    </w:p>
    <w:p w:rsidR="00F97E8F" w:rsidRDefault="00F97E8F" w:rsidP="00F97E8F">
      <w:pPr>
        <w:pStyle w:val="NoSpacing"/>
      </w:pPr>
      <w:r>
        <w:tab/>
      </w:r>
      <w:r>
        <w:tab/>
        <w:t xml:space="preserve">land of the late Philip </w:t>
      </w:r>
      <w:proofErr w:type="spellStart"/>
      <w:r>
        <w:t>Bokilton</w:t>
      </w:r>
      <w:proofErr w:type="spellEnd"/>
      <w:r>
        <w:t>(q.v.).</w:t>
      </w:r>
    </w:p>
    <w:p w:rsidR="00F97E8F" w:rsidRDefault="00F97E8F" w:rsidP="00F97E8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21-466)</w:t>
      </w:r>
    </w:p>
    <w:p w:rsidR="00F7645B" w:rsidRDefault="00F7645B" w:rsidP="00F7645B">
      <w:pPr>
        <w:pStyle w:val="NoSpacing"/>
      </w:pPr>
      <w:r>
        <w:t>11 Nov.1420</w:t>
      </w:r>
      <w:r>
        <w:tab/>
        <w:t xml:space="preserve">He was a juror on the inquisition post mortem held in </w:t>
      </w:r>
      <w:proofErr w:type="spellStart"/>
      <w:r>
        <w:t>Shorne</w:t>
      </w:r>
      <w:proofErr w:type="spellEnd"/>
      <w:r>
        <w:t>, Kent, into</w:t>
      </w:r>
    </w:p>
    <w:p w:rsidR="00F7645B" w:rsidRDefault="00F7645B" w:rsidP="00F7645B">
      <w:pPr>
        <w:pStyle w:val="NoSpacing"/>
      </w:pPr>
      <w:r>
        <w:tab/>
      </w:r>
      <w:r>
        <w:tab/>
        <w:t>land of the late Margaret Mutton(q.v.).</w:t>
      </w:r>
    </w:p>
    <w:p w:rsidR="00F7645B" w:rsidRDefault="00F7645B" w:rsidP="00F7645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21-392)</w:t>
      </w:r>
    </w:p>
    <w:p w:rsidR="00F97E8F" w:rsidRDefault="00F97E8F" w:rsidP="00F97E8F">
      <w:pPr>
        <w:pStyle w:val="NoSpacing"/>
      </w:pPr>
    </w:p>
    <w:p w:rsidR="00F97E8F" w:rsidRDefault="00F97E8F" w:rsidP="00F97E8F">
      <w:pPr>
        <w:pStyle w:val="NoSpacing"/>
      </w:pPr>
    </w:p>
    <w:p w:rsidR="00F97E8F" w:rsidRDefault="00F97E8F" w:rsidP="00F97E8F">
      <w:pPr>
        <w:pStyle w:val="NoSpacing"/>
      </w:pPr>
      <w:r>
        <w:t>2 July 2016</w:t>
      </w:r>
    </w:p>
    <w:p w:rsidR="00F7645B" w:rsidRDefault="00F7645B" w:rsidP="00F97E8F">
      <w:pPr>
        <w:pStyle w:val="NoSpacing"/>
      </w:pPr>
      <w:r>
        <w:t>8 September 2016</w:t>
      </w:r>
      <w:bookmarkStart w:id="0" w:name="_GoBack"/>
      <w:bookmarkEnd w:id="0"/>
    </w:p>
    <w:p w:rsidR="006B2F86" w:rsidRPr="00F97E8F" w:rsidRDefault="00F7645B" w:rsidP="00E71FC3">
      <w:pPr>
        <w:pStyle w:val="NoSpacing"/>
      </w:pPr>
    </w:p>
    <w:sectPr w:rsidR="006B2F86" w:rsidRPr="00F97E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E8F" w:rsidRDefault="00F97E8F" w:rsidP="00E71FC3">
      <w:pPr>
        <w:spacing w:after="0" w:line="240" w:lineRule="auto"/>
      </w:pPr>
      <w:r>
        <w:separator/>
      </w:r>
    </w:p>
  </w:endnote>
  <w:endnote w:type="continuationSeparator" w:id="0">
    <w:p w:rsidR="00F97E8F" w:rsidRDefault="00F97E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E8F" w:rsidRDefault="00F97E8F" w:rsidP="00E71FC3">
      <w:pPr>
        <w:spacing w:after="0" w:line="240" w:lineRule="auto"/>
      </w:pPr>
      <w:r>
        <w:separator/>
      </w:r>
    </w:p>
  </w:footnote>
  <w:footnote w:type="continuationSeparator" w:id="0">
    <w:p w:rsidR="00F97E8F" w:rsidRDefault="00F97E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F"/>
    <w:rsid w:val="001A7C09"/>
    <w:rsid w:val="00733BE7"/>
    <w:rsid w:val="00AB52E8"/>
    <w:rsid w:val="00B16D3F"/>
    <w:rsid w:val="00E71FC3"/>
    <w:rsid w:val="00EF4813"/>
    <w:rsid w:val="00F7645B"/>
    <w:rsid w:val="00F9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B73D4"/>
  <w15:chartTrackingRefBased/>
  <w15:docId w15:val="{74D37739-3DBB-423C-B613-16AA4CA9C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2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2016-07-02T19:33:00Z</dcterms:created>
  <dcterms:modified xsi:type="dcterms:W3CDTF">2016-09-08T07:09:00Z</dcterms:modified>
</cp:coreProperties>
</file>