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EDE" w:rsidRDefault="00150EDE" w:rsidP="00150EDE">
      <w:pPr>
        <w:pStyle w:val="p1"/>
        <w:rPr>
          <w:rStyle w:val="s1"/>
        </w:rPr>
      </w:pPr>
      <w:r>
        <w:rPr>
          <w:rStyle w:val="s1"/>
          <w:u w:val="single"/>
        </w:rPr>
        <w:t>Adam HODERSHALE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150EDE" w:rsidRDefault="00150EDE" w:rsidP="00150EDE">
      <w:pPr>
        <w:pStyle w:val="p1"/>
        <w:rPr>
          <w:rStyle w:val="s1"/>
        </w:rPr>
      </w:pPr>
      <w:r>
        <w:rPr>
          <w:rStyle w:val="s1"/>
        </w:rPr>
        <w:t>of Bungay, Suffolk. Yeoman.</w:t>
      </w:r>
    </w:p>
    <w:p w:rsidR="00150EDE" w:rsidRDefault="00150EDE" w:rsidP="00150EDE">
      <w:pPr>
        <w:pStyle w:val="p1"/>
        <w:rPr>
          <w:rStyle w:val="s1"/>
        </w:rPr>
      </w:pPr>
    </w:p>
    <w:p w:rsidR="00150EDE" w:rsidRDefault="00150EDE" w:rsidP="00150EDE">
      <w:pPr>
        <w:pStyle w:val="p1"/>
        <w:rPr>
          <w:rStyle w:val="s1"/>
        </w:rPr>
      </w:pPr>
    </w:p>
    <w:p w:rsidR="00150EDE" w:rsidRDefault="00150EDE" w:rsidP="00150EDE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150EDE" w:rsidRDefault="00150EDE" w:rsidP="00150EDE">
      <w:pPr>
        <w:pStyle w:val="p1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574)</w:t>
      </w:r>
    </w:p>
    <w:p w:rsidR="00150EDE" w:rsidRDefault="00150EDE" w:rsidP="00150EDE">
      <w:pPr>
        <w:pStyle w:val="p1"/>
        <w:rPr>
          <w:rStyle w:val="s1"/>
        </w:rPr>
      </w:pPr>
    </w:p>
    <w:p w:rsidR="00150EDE" w:rsidRDefault="00150EDE" w:rsidP="00150EDE">
      <w:pPr>
        <w:pStyle w:val="p1"/>
        <w:rPr>
          <w:rStyle w:val="s1"/>
        </w:rPr>
      </w:pPr>
    </w:p>
    <w:p w:rsidR="00150EDE" w:rsidRDefault="00150EDE" w:rsidP="00150EDE">
      <w:pPr>
        <w:pStyle w:val="p1"/>
        <w:rPr>
          <w:rStyle w:val="s1"/>
        </w:rPr>
      </w:pPr>
      <w:r>
        <w:rPr>
          <w:rStyle w:val="s1"/>
        </w:rPr>
        <w:t>8 January 2017 [154]</w:t>
      </w:r>
    </w:p>
    <w:p w:rsidR="006B2F86" w:rsidRPr="00E71FC3" w:rsidRDefault="00150E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EDE" w:rsidRDefault="00150EDE" w:rsidP="00E71FC3">
      <w:pPr>
        <w:spacing w:after="0" w:line="240" w:lineRule="auto"/>
      </w:pPr>
      <w:r>
        <w:separator/>
      </w:r>
    </w:p>
  </w:endnote>
  <w:endnote w:type="continuationSeparator" w:id="0">
    <w:p w:rsidR="00150EDE" w:rsidRDefault="00150E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EDE" w:rsidRDefault="00150EDE" w:rsidP="00E71FC3">
      <w:pPr>
        <w:spacing w:after="0" w:line="240" w:lineRule="auto"/>
      </w:pPr>
      <w:r>
        <w:separator/>
      </w:r>
    </w:p>
  </w:footnote>
  <w:footnote w:type="continuationSeparator" w:id="0">
    <w:p w:rsidR="00150EDE" w:rsidRDefault="00150E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DE"/>
    <w:rsid w:val="00150ED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1096A-3DF6-4855-9430-AD09DE5D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150EDE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150ED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50ED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2017-01-22T20:34:00Z</dcterms:created>
  <dcterms:modified xsi:type="dcterms:W3CDTF">2017-01-22T20:34:00Z</dcterms:modified>
</cp:coreProperties>
</file>