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6EE94" w14:textId="77777777" w:rsidR="00EE05B0" w:rsidRDefault="00EE05B0" w:rsidP="00EE0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HODERSALE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fl.1459)</w:t>
      </w:r>
    </w:p>
    <w:p w14:paraId="7D2B7AC1" w14:textId="219FF76C" w:rsidR="00EE05B0" w:rsidRDefault="00EE05B0" w:rsidP="00EE0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r>
        <w:rPr>
          <w:rFonts w:cs="Times New Roman"/>
          <w:szCs w:val="24"/>
        </w:rPr>
        <w:t>Fletcher.</w:t>
      </w:r>
    </w:p>
    <w:p w14:paraId="081139E6" w14:textId="77777777" w:rsidR="00EE05B0" w:rsidRDefault="00EE05B0" w:rsidP="00EE05B0">
      <w:pPr>
        <w:pStyle w:val="NoSpacing"/>
        <w:rPr>
          <w:rFonts w:cs="Times New Roman"/>
          <w:szCs w:val="24"/>
        </w:rPr>
      </w:pPr>
    </w:p>
    <w:p w14:paraId="17E6E2BB" w14:textId="77777777" w:rsidR="00EE05B0" w:rsidRDefault="00EE05B0" w:rsidP="00EE05B0">
      <w:pPr>
        <w:pStyle w:val="NoSpacing"/>
        <w:rPr>
          <w:rFonts w:cs="Times New Roman"/>
          <w:szCs w:val="24"/>
        </w:rPr>
      </w:pPr>
    </w:p>
    <w:p w14:paraId="0F94DFED" w14:textId="77777777" w:rsidR="00EE05B0" w:rsidRDefault="00EE05B0" w:rsidP="00EE0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May1459</w:t>
      </w:r>
      <w:r>
        <w:rPr>
          <w:rFonts w:cs="Times New Roman"/>
          <w:szCs w:val="24"/>
        </w:rPr>
        <w:tab/>
        <w:t xml:space="preserve">He was one of those to whom William White of London, </w:t>
      </w:r>
      <w:proofErr w:type="spellStart"/>
      <w:r>
        <w:rPr>
          <w:rFonts w:cs="Times New Roman"/>
          <w:szCs w:val="24"/>
        </w:rPr>
        <w:t>tallowchandler</w:t>
      </w:r>
      <w:proofErr w:type="spellEnd"/>
      <w:r>
        <w:rPr>
          <w:rFonts w:cs="Times New Roman"/>
          <w:szCs w:val="24"/>
        </w:rPr>
        <w:t>(q.v.),</w:t>
      </w:r>
    </w:p>
    <w:p w14:paraId="5D5F3F38" w14:textId="77777777" w:rsidR="00EE05B0" w:rsidRDefault="00EE05B0" w:rsidP="00EE0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2A09230F" w14:textId="77777777" w:rsidR="00EE05B0" w:rsidRDefault="00EE05B0" w:rsidP="00EE05B0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153)</w:t>
      </w:r>
    </w:p>
    <w:p w14:paraId="3B92B683" w14:textId="77777777" w:rsidR="00EE05B0" w:rsidRDefault="00EE05B0" w:rsidP="00EE05B0">
      <w:pPr>
        <w:pStyle w:val="NoSpacing"/>
        <w:rPr>
          <w:rFonts w:cs="Times New Roman"/>
          <w:szCs w:val="24"/>
        </w:rPr>
      </w:pPr>
    </w:p>
    <w:p w14:paraId="0670A50C" w14:textId="77777777" w:rsidR="00EE05B0" w:rsidRDefault="00EE05B0" w:rsidP="00EE05B0">
      <w:pPr>
        <w:pStyle w:val="NoSpacing"/>
        <w:rPr>
          <w:rFonts w:cs="Times New Roman"/>
          <w:szCs w:val="24"/>
        </w:rPr>
      </w:pPr>
    </w:p>
    <w:p w14:paraId="2A786E97" w14:textId="77777777" w:rsidR="00EE05B0" w:rsidRDefault="00EE05B0" w:rsidP="00EE05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May 2023</w:t>
      </w:r>
    </w:p>
    <w:p w14:paraId="6F7B1562" w14:textId="6937574B" w:rsidR="00EE05B0" w:rsidRPr="00EE05B0" w:rsidRDefault="00EE05B0" w:rsidP="00EE05B0">
      <w:pPr>
        <w:pStyle w:val="NoSpacing"/>
        <w:rPr>
          <w:rFonts w:cs="Times New Roman"/>
          <w:szCs w:val="24"/>
        </w:rPr>
      </w:pPr>
    </w:p>
    <w:p w14:paraId="295D5ED2" w14:textId="19FB825D" w:rsidR="00EE05B0" w:rsidRPr="00EE05B0" w:rsidRDefault="00EE05B0" w:rsidP="00EE05B0">
      <w:pPr>
        <w:pStyle w:val="NoSpacing"/>
        <w:rPr>
          <w:rFonts w:cs="Times New Roman"/>
          <w:szCs w:val="24"/>
        </w:rPr>
      </w:pPr>
    </w:p>
    <w:p w14:paraId="6544D060" w14:textId="47A0ACAE" w:rsidR="00EE05B0" w:rsidRPr="0047779E" w:rsidRDefault="00EE05B0" w:rsidP="009139A6">
      <w:pPr>
        <w:pStyle w:val="NoSpacing"/>
        <w:rPr>
          <w:rFonts w:cs="Times New Roman"/>
          <w:szCs w:val="24"/>
        </w:rPr>
      </w:pPr>
    </w:p>
    <w:sectPr w:rsidR="00EE05B0" w:rsidRPr="004777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BD78A" w14:textId="77777777" w:rsidR="0047779E" w:rsidRDefault="0047779E" w:rsidP="009139A6">
      <w:r>
        <w:separator/>
      </w:r>
    </w:p>
  </w:endnote>
  <w:endnote w:type="continuationSeparator" w:id="0">
    <w:p w14:paraId="2F07E024" w14:textId="77777777" w:rsidR="0047779E" w:rsidRDefault="004777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D521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0D8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87AB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03793" w14:textId="77777777" w:rsidR="0047779E" w:rsidRDefault="0047779E" w:rsidP="009139A6">
      <w:r>
        <w:separator/>
      </w:r>
    </w:p>
  </w:footnote>
  <w:footnote w:type="continuationSeparator" w:id="0">
    <w:p w14:paraId="4463879F" w14:textId="77777777" w:rsidR="0047779E" w:rsidRDefault="004777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83C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5976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600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79E"/>
    <w:rsid w:val="000666E0"/>
    <w:rsid w:val="002510B7"/>
    <w:rsid w:val="00367C1D"/>
    <w:rsid w:val="0047779E"/>
    <w:rsid w:val="005C130B"/>
    <w:rsid w:val="00826F5C"/>
    <w:rsid w:val="008F3300"/>
    <w:rsid w:val="009139A6"/>
    <w:rsid w:val="009448BB"/>
    <w:rsid w:val="00947624"/>
    <w:rsid w:val="00A3176C"/>
    <w:rsid w:val="00AE65F8"/>
    <w:rsid w:val="00BA00AB"/>
    <w:rsid w:val="00CB4ED9"/>
    <w:rsid w:val="00EB3209"/>
    <w:rsid w:val="00EE05B0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3C6FD"/>
  <w15:chartTrackingRefBased/>
  <w15:docId w15:val="{EEEA36A8-E0B6-4F27-9FA1-D7667BFE0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2023-05-23T08:09:00Z</dcterms:created>
  <dcterms:modified xsi:type="dcterms:W3CDTF">2023-05-23T09:07:00Z</dcterms:modified>
</cp:coreProperties>
</file>