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3D103" w14:textId="77777777" w:rsidR="008631BC" w:rsidRDefault="008631BC" w:rsidP="008631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HODENET</w:t>
      </w:r>
      <w:r>
        <w:rPr>
          <w:rFonts w:ascii="Times New Roman" w:hAnsi="Times New Roman" w:cs="Times New Roman"/>
          <w:sz w:val="24"/>
          <w:szCs w:val="24"/>
        </w:rPr>
        <w:t xml:space="preserve">      (fl.1404)</w:t>
      </w:r>
    </w:p>
    <w:p w14:paraId="70866649" w14:textId="77777777" w:rsidR="008631BC" w:rsidRPr="007873C3" w:rsidRDefault="008631BC" w:rsidP="008631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Henley, Shropshire.</w:t>
      </w:r>
    </w:p>
    <w:p w14:paraId="6F0EE4A5" w14:textId="77777777" w:rsidR="008631BC" w:rsidRDefault="008631BC" w:rsidP="008631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9667DF6" w14:textId="77777777" w:rsidR="008631BC" w:rsidRDefault="008631BC" w:rsidP="008631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BFB0F1F" w14:textId="77777777" w:rsidR="008631BC" w:rsidRDefault="008631BC" w:rsidP="008631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49800069" w14:textId="77777777" w:rsidR="008631BC" w:rsidRDefault="008631BC" w:rsidP="008631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cities, boroughs and towns and from all secular lords and lay persons having</w:t>
      </w:r>
    </w:p>
    <w:p w14:paraId="4E9CA86A" w14:textId="77777777" w:rsidR="008631BC" w:rsidRDefault="008631BC" w:rsidP="008631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Shropshire but not</w:t>
      </w:r>
    </w:p>
    <w:p w14:paraId="6AF5D667" w14:textId="77777777" w:rsidR="008631BC" w:rsidRDefault="008631BC" w:rsidP="008631B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Shrewsbury, except ecclesiastical persons, the two fifteenths and two tenths granted to the King at the last Parliament.   (C.F.R. 1399-1405 p.285)</w:t>
      </w:r>
    </w:p>
    <w:p w14:paraId="3FE2AAAF" w14:textId="77777777" w:rsidR="00412DC5" w:rsidRDefault="00412DC5" w:rsidP="00412DC5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Jan.1411</w:t>
      </w:r>
      <w:r>
        <w:rPr>
          <w:rFonts w:ascii="Times New Roman" w:hAnsi="Times New Roman" w:cs="Times New Roman"/>
          <w:sz w:val="24"/>
          <w:szCs w:val="24"/>
        </w:rPr>
        <w:tab/>
        <w:t>The Escheator of Shropshire was ordered to take his lands into the King’s hands and make inquisition touching his lands and heir.   (C.F.R. 1405-13 p.190)</w:t>
      </w:r>
    </w:p>
    <w:p w14:paraId="5C082790" w14:textId="77777777" w:rsidR="00412DC5" w:rsidRDefault="00412DC5" w:rsidP="00412D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2F1CD5" w14:textId="77777777" w:rsidR="008631BC" w:rsidRDefault="008631BC" w:rsidP="008631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E721B7A" w14:textId="77777777" w:rsidR="008631BC" w:rsidRDefault="008631BC" w:rsidP="008631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A94FA28" w14:textId="77777777" w:rsidR="008631BC" w:rsidRDefault="008631BC" w:rsidP="008631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2021</w:t>
      </w:r>
    </w:p>
    <w:p w14:paraId="2EEAA167" w14:textId="7C528162" w:rsidR="00412DC5" w:rsidRDefault="00412DC5" w:rsidP="008631BC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November 2025</w:t>
      </w:r>
    </w:p>
    <w:p w14:paraId="09F279B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4DBE9" w14:textId="77777777" w:rsidR="008631BC" w:rsidRDefault="008631BC" w:rsidP="009139A6">
      <w:r>
        <w:separator/>
      </w:r>
    </w:p>
  </w:endnote>
  <w:endnote w:type="continuationSeparator" w:id="0">
    <w:p w14:paraId="05C7B20C" w14:textId="77777777" w:rsidR="008631BC" w:rsidRDefault="008631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DD8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065B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4E7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5331C" w14:textId="77777777" w:rsidR="008631BC" w:rsidRDefault="008631BC" w:rsidP="009139A6">
      <w:r>
        <w:separator/>
      </w:r>
    </w:p>
  </w:footnote>
  <w:footnote w:type="continuationSeparator" w:id="0">
    <w:p w14:paraId="586A8EAE" w14:textId="77777777" w:rsidR="008631BC" w:rsidRDefault="008631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FC8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D3C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272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BC"/>
    <w:rsid w:val="000666E0"/>
    <w:rsid w:val="002510B7"/>
    <w:rsid w:val="00412DC5"/>
    <w:rsid w:val="005C130B"/>
    <w:rsid w:val="00826F5C"/>
    <w:rsid w:val="008631BC"/>
    <w:rsid w:val="009139A6"/>
    <w:rsid w:val="009448BB"/>
    <w:rsid w:val="00A3176C"/>
    <w:rsid w:val="00AE65F8"/>
    <w:rsid w:val="00BA00AB"/>
    <w:rsid w:val="00C57D8C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11A04"/>
  <w15:chartTrackingRefBased/>
  <w15:docId w15:val="{2AD1D46E-42EF-4886-B2A1-8CBF47CA9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76</Words>
  <Characters>565</Characters>
  <Application>Microsoft Office Word</Application>
  <DocSecurity>0</DocSecurity>
  <Lines>19</Lines>
  <Paragraphs>13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2021-08-01T16:12:00Z</dcterms:created>
  <dcterms:modified xsi:type="dcterms:W3CDTF">2025-11-10T07:47:00Z</dcterms:modified>
</cp:coreProperties>
</file>