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D9E" w:rsidRDefault="00EA2D9E" w:rsidP="00EA2D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HODENET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EA2D9E" w:rsidRDefault="00EA2D9E" w:rsidP="00EA2D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2D9E" w:rsidRDefault="00EA2D9E" w:rsidP="00EA2D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2D9E" w:rsidRDefault="00EA2D9E" w:rsidP="00EA2D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Bridgenorth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A2D9E" w:rsidRDefault="00EA2D9E" w:rsidP="00EA2D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Shropshire,  into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land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Romsley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Alveley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Nordley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the late</w:t>
      </w:r>
    </w:p>
    <w:p w:rsidR="00EA2D9E" w:rsidRDefault="00EA2D9E" w:rsidP="00EA2D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Fylilod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d.1400).</w:t>
      </w:r>
    </w:p>
    <w:p w:rsidR="00EA2D9E" w:rsidRDefault="00EA2D9E" w:rsidP="00EA2D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42EB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21-129)</w:t>
      </w:r>
    </w:p>
    <w:p w:rsidR="00EA2D9E" w:rsidRDefault="00EA2D9E" w:rsidP="00EA2D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2D9E" w:rsidRDefault="00EA2D9E" w:rsidP="00EA2D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A2D9E" w:rsidRDefault="00EA2D9E" w:rsidP="00EA2D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December 2015</w:t>
      </w:r>
      <w:bookmarkStart w:id="0" w:name="_GoBack"/>
      <w:bookmarkEnd w:id="0"/>
    </w:p>
    <w:sectPr w:rsidR="00DD5B8A" w:rsidRPr="00EA2D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D9E" w:rsidRDefault="00EA2D9E" w:rsidP="00564E3C">
      <w:pPr>
        <w:spacing w:after="0" w:line="240" w:lineRule="auto"/>
      </w:pPr>
      <w:r>
        <w:separator/>
      </w:r>
    </w:p>
  </w:endnote>
  <w:endnote w:type="continuationSeparator" w:id="0">
    <w:p w:rsidR="00EA2D9E" w:rsidRDefault="00EA2D9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A2D9E">
      <w:rPr>
        <w:rFonts w:ascii="Times New Roman" w:hAnsi="Times New Roman" w:cs="Times New Roman"/>
        <w:noProof/>
        <w:sz w:val="24"/>
        <w:szCs w:val="24"/>
      </w:rPr>
      <w:t>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D9E" w:rsidRDefault="00EA2D9E" w:rsidP="00564E3C">
      <w:pPr>
        <w:spacing w:after="0" w:line="240" w:lineRule="auto"/>
      </w:pPr>
      <w:r>
        <w:separator/>
      </w:r>
    </w:p>
  </w:footnote>
  <w:footnote w:type="continuationSeparator" w:id="0">
    <w:p w:rsidR="00EA2D9E" w:rsidRDefault="00EA2D9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D9E"/>
    <w:rsid w:val="00372DC6"/>
    <w:rsid w:val="00564E3C"/>
    <w:rsid w:val="0064591D"/>
    <w:rsid w:val="00DD5B8A"/>
    <w:rsid w:val="00EA2D9E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E3944"/>
  <w15:chartTrackingRefBased/>
  <w15:docId w15:val="{AF3A3C4D-E3C5-4B3E-A97A-82DF200F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A2D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2015-12-05T17:00:00Z</dcterms:created>
  <dcterms:modified xsi:type="dcterms:W3CDTF">2015-12-05T17:01:00Z</dcterms:modified>
</cp:coreProperties>
</file>