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73CEE7" w14:textId="77777777" w:rsidR="00C92970" w:rsidRDefault="00C92970" w:rsidP="00C9297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Henry HODELSTON</w:t>
      </w:r>
      <w:r>
        <w:rPr>
          <w:rFonts w:ascii="Times New Roman" w:hAnsi="Times New Roman" w:cs="Times New Roman"/>
        </w:rPr>
        <w:t xml:space="preserve">      (fl.1483)</w:t>
      </w:r>
    </w:p>
    <w:p w14:paraId="79D54882" w14:textId="77777777" w:rsidR="00C92970" w:rsidRDefault="00C92970" w:rsidP="00C9297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Irthlingborough</w:t>
      </w:r>
      <w:proofErr w:type="spellEnd"/>
      <w:r>
        <w:rPr>
          <w:rFonts w:ascii="Times New Roman" w:hAnsi="Times New Roman" w:cs="Times New Roman"/>
        </w:rPr>
        <w:t>, Northamptonshire. Esquire.</w:t>
      </w:r>
    </w:p>
    <w:p w14:paraId="064BA634" w14:textId="77777777" w:rsidR="00C92970" w:rsidRDefault="00C92970" w:rsidP="00C92970">
      <w:pPr>
        <w:rPr>
          <w:rFonts w:ascii="Times New Roman" w:hAnsi="Times New Roman" w:cs="Times New Roman"/>
        </w:rPr>
      </w:pPr>
    </w:p>
    <w:p w14:paraId="1F33DFDA" w14:textId="77777777" w:rsidR="00C92970" w:rsidRDefault="00C92970" w:rsidP="00C92970">
      <w:pPr>
        <w:rPr>
          <w:rFonts w:ascii="Times New Roman" w:hAnsi="Times New Roman" w:cs="Times New Roman"/>
        </w:rPr>
      </w:pPr>
    </w:p>
    <w:p w14:paraId="241F6233" w14:textId="77777777" w:rsidR="00C92970" w:rsidRDefault="00C92970" w:rsidP="00C9297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William Catesby(q.v.), Robert Pemberton(q.v.) and John </w:t>
      </w:r>
      <w:proofErr w:type="spellStart"/>
      <w:r>
        <w:rPr>
          <w:rFonts w:ascii="Times New Roman" w:hAnsi="Times New Roman" w:cs="Times New Roman"/>
        </w:rPr>
        <w:t>Mulsho</w:t>
      </w:r>
      <w:proofErr w:type="spellEnd"/>
      <w:r>
        <w:rPr>
          <w:rFonts w:ascii="Times New Roman" w:hAnsi="Times New Roman" w:cs="Times New Roman"/>
        </w:rPr>
        <w:t>(q.v.)</w:t>
      </w:r>
    </w:p>
    <w:p w14:paraId="6306F440" w14:textId="77777777" w:rsidR="00C92970" w:rsidRDefault="00C92970" w:rsidP="00C9297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brought a plaint of trespass and taking against him, Robert </w:t>
      </w:r>
      <w:proofErr w:type="spellStart"/>
      <w:r>
        <w:rPr>
          <w:rFonts w:ascii="Times New Roman" w:hAnsi="Times New Roman" w:cs="Times New Roman"/>
        </w:rPr>
        <w:t>Kyrkeby</w:t>
      </w:r>
      <w:proofErr w:type="spellEnd"/>
      <w:r>
        <w:rPr>
          <w:rFonts w:ascii="Times New Roman" w:hAnsi="Times New Roman" w:cs="Times New Roman"/>
        </w:rPr>
        <w:t>(q.v.) and</w:t>
      </w:r>
    </w:p>
    <w:p w14:paraId="1CD51E28" w14:textId="77777777" w:rsidR="00C92970" w:rsidRDefault="00C92970" w:rsidP="00C9297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Shepey</w:t>
      </w:r>
      <w:proofErr w:type="spellEnd"/>
      <w:r>
        <w:rPr>
          <w:rFonts w:ascii="Times New Roman" w:hAnsi="Times New Roman" w:cs="Times New Roman"/>
        </w:rPr>
        <w:t xml:space="preserve">(q.v.), both of </w:t>
      </w:r>
      <w:proofErr w:type="spellStart"/>
      <w:r>
        <w:rPr>
          <w:rFonts w:ascii="Times New Roman" w:hAnsi="Times New Roman" w:cs="Times New Roman"/>
        </w:rPr>
        <w:t>Irthlingborough</w:t>
      </w:r>
      <w:proofErr w:type="spellEnd"/>
      <w:r>
        <w:rPr>
          <w:rFonts w:ascii="Times New Roman" w:hAnsi="Times New Roman" w:cs="Times New Roman"/>
        </w:rPr>
        <w:t>, Northamptonshire.</w:t>
      </w:r>
    </w:p>
    <w:p w14:paraId="36F2B561" w14:textId="77777777" w:rsidR="00C92970" w:rsidRDefault="00C92970" w:rsidP="00C9297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(http://aalt.law.uh.edu/Indices/CP40Indices/CP40no883Pl.htm )</w:t>
      </w:r>
    </w:p>
    <w:p w14:paraId="182523B5" w14:textId="77777777" w:rsidR="00C92970" w:rsidRDefault="00C92970" w:rsidP="00C92970">
      <w:pPr>
        <w:rPr>
          <w:rFonts w:ascii="Times New Roman" w:hAnsi="Times New Roman" w:cs="Times New Roman"/>
        </w:rPr>
      </w:pPr>
    </w:p>
    <w:p w14:paraId="63D78595" w14:textId="77777777" w:rsidR="00C92970" w:rsidRDefault="00C92970" w:rsidP="00C92970">
      <w:pPr>
        <w:rPr>
          <w:rFonts w:ascii="Times New Roman" w:hAnsi="Times New Roman" w:cs="Times New Roman"/>
        </w:rPr>
      </w:pPr>
    </w:p>
    <w:p w14:paraId="5E2C931F" w14:textId="77777777" w:rsidR="00C92970" w:rsidRDefault="00C92970" w:rsidP="00C9297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25 June 2019</w:t>
      </w:r>
    </w:p>
    <w:p w14:paraId="6EFE1C35" w14:textId="77777777" w:rsidR="006B2F86" w:rsidRPr="00E71FC3" w:rsidRDefault="00C92970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6E07B4" w14:textId="77777777" w:rsidR="00C92970" w:rsidRDefault="00C92970" w:rsidP="00E71FC3">
      <w:r>
        <w:separator/>
      </w:r>
    </w:p>
  </w:endnote>
  <w:endnote w:type="continuationSeparator" w:id="0">
    <w:p w14:paraId="1FA44124" w14:textId="77777777" w:rsidR="00C92970" w:rsidRDefault="00C92970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7200A7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8D2028" w14:textId="77777777" w:rsidR="00C92970" w:rsidRDefault="00C92970" w:rsidP="00E71FC3">
      <w:r>
        <w:separator/>
      </w:r>
    </w:p>
  </w:footnote>
  <w:footnote w:type="continuationSeparator" w:id="0">
    <w:p w14:paraId="4594D2AC" w14:textId="77777777" w:rsidR="00C92970" w:rsidRDefault="00C92970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2970"/>
    <w:rsid w:val="001A7C09"/>
    <w:rsid w:val="00577BD5"/>
    <w:rsid w:val="00656CBA"/>
    <w:rsid w:val="006A1F77"/>
    <w:rsid w:val="00733BE7"/>
    <w:rsid w:val="00AB52E8"/>
    <w:rsid w:val="00B16D3F"/>
    <w:rsid w:val="00BB41AC"/>
    <w:rsid w:val="00C92970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9B1104"/>
  <w15:chartTrackingRefBased/>
  <w15:docId w15:val="{D7DBEA3E-C7D7-425D-B626-53B737A600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2970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56</Words>
  <Characters>322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2019-07-05T18:27:00Z</dcterms:created>
  <dcterms:modified xsi:type="dcterms:W3CDTF">2019-07-05T18:28:00Z</dcterms:modified>
</cp:coreProperties>
</file>