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6BEAF" w14:textId="77777777" w:rsidR="00465663" w:rsidRDefault="00465663" w:rsidP="00465663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HODELL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704E2B9E" w14:textId="77777777" w:rsidR="00465663" w:rsidRDefault="00465663" w:rsidP="00465663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01EC49E8" w14:textId="77777777" w:rsidR="00465663" w:rsidRDefault="00465663" w:rsidP="00465663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60DC0659" w14:textId="77777777" w:rsidR="00465663" w:rsidRDefault="00465663" w:rsidP="00465663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 Jun.1485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Bristol Guildhall inro</w:t>
      </w:r>
    </w:p>
    <w:p w14:paraId="73EC5F98" w14:textId="77777777" w:rsidR="00465663" w:rsidRDefault="00465663" w:rsidP="00465663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lands of Isabel </w:t>
      </w:r>
      <w:proofErr w:type="spellStart"/>
      <w:r>
        <w:rPr>
          <w:rFonts w:eastAsia="Times New Roman" w:cs="Times New Roman"/>
          <w:szCs w:val="24"/>
        </w:rPr>
        <w:t>Saymoure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4E1C4434" w14:textId="77777777" w:rsidR="00465663" w:rsidRDefault="00465663" w:rsidP="00465663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D714DA4" w14:textId="77777777" w:rsidR="00465663" w:rsidRDefault="00465663" w:rsidP="00465663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p.139-40)</w:t>
      </w:r>
    </w:p>
    <w:p w14:paraId="6EBC62BE" w14:textId="77777777" w:rsidR="00465663" w:rsidRDefault="00465663" w:rsidP="00465663">
      <w:pPr>
        <w:pStyle w:val="NoSpacing"/>
        <w:rPr>
          <w:rFonts w:eastAsia="Times New Roman" w:cs="Times New Roman"/>
          <w:szCs w:val="24"/>
        </w:rPr>
      </w:pPr>
    </w:p>
    <w:p w14:paraId="4C250EE1" w14:textId="77777777" w:rsidR="00465663" w:rsidRDefault="00465663" w:rsidP="00465663">
      <w:pPr>
        <w:pStyle w:val="NoSpacing"/>
        <w:rPr>
          <w:rFonts w:eastAsia="Times New Roman" w:cs="Times New Roman"/>
          <w:szCs w:val="24"/>
        </w:rPr>
      </w:pPr>
    </w:p>
    <w:p w14:paraId="44B8B151" w14:textId="77777777" w:rsidR="00465663" w:rsidRDefault="00465663" w:rsidP="0046566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October 2023</w:t>
      </w:r>
    </w:p>
    <w:p w14:paraId="6A2304E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20387" w14:textId="77777777" w:rsidR="00465663" w:rsidRDefault="00465663" w:rsidP="009139A6">
      <w:r>
        <w:separator/>
      </w:r>
    </w:p>
  </w:endnote>
  <w:endnote w:type="continuationSeparator" w:id="0">
    <w:p w14:paraId="53724C89" w14:textId="77777777" w:rsidR="00465663" w:rsidRDefault="0046566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FCBB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6BD3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BB0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130F2" w14:textId="77777777" w:rsidR="00465663" w:rsidRDefault="00465663" w:rsidP="009139A6">
      <w:r>
        <w:separator/>
      </w:r>
    </w:p>
  </w:footnote>
  <w:footnote w:type="continuationSeparator" w:id="0">
    <w:p w14:paraId="18CC0FAD" w14:textId="77777777" w:rsidR="00465663" w:rsidRDefault="0046566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3840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512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67D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663"/>
    <w:rsid w:val="000666E0"/>
    <w:rsid w:val="002510B7"/>
    <w:rsid w:val="0046566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868FC"/>
  <w15:chartTrackingRefBased/>
  <w15:docId w15:val="{0FB50419-0A6D-4E6D-99CF-D789F6054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2023-10-24T20:26:00Z</dcterms:created>
  <dcterms:modified xsi:type="dcterms:W3CDTF">2023-10-24T20:26:00Z</dcterms:modified>
</cp:coreProperties>
</file>