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2D55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435AD1AC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St.Clements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Danes. Tailor.</w:t>
      </w:r>
    </w:p>
    <w:p w14:paraId="0E2A8B61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1BE31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A08E3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Baxster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Robert Carpenter</w:t>
      </w:r>
    </w:p>
    <w:p w14:paraId="6513B0F3" w14:textId="77777777" w:rsidR="00F10A00" w:rsidRDefault="00F10A00" w:rsidP="00F10A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London, carpenter(q.v.), John Wynter of London, cordwainer(q.v.),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Cowdam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</w:p>
    <w:p w14:paraId="3F7834DE" w14:textId="77777777" w:rsidR="00F10A00" w:rsidRDefault="00F10A00" w:rsidP="00F10A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Bradford of Leominster, Herefordshire(q.v.).</w:t>
      </w:r>
    </w:p>
    <w:p w14:paraId="0190F348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0D1C156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2D236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76261" w14:textId="77777777" w:rsidR="00F10A00" w:rsidRDefault="00F10A00" w:rsidP="00F10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2022</w:t>
      </w:r>
    </w:p>
    <w:p w14:paraId="291F47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8701A" w14:textId="77777777" w:rsidR="00F10A00" w:rsidRDefault="00F10A00" w:rsidP="009139A6">
      <w:r>
        <w:separator/>
      </w:r>
    </w:p>
  </w:endnote>
  <w:endnote w:type="continuationSeparator" w:id="0">
    <w:p w14:paraId="14E72BE6" w14:textId="77777777" w:rsidR="00F10A00" w:rsidRDefault="00F10A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F1A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C06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B1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870F9" w14:textId="77777777" w:rsidR="00F10A00" w:rsidRDefault="00F10A00" w:rsidP="009139A6">
      <w:r>
        <w:separator/>
      </w:r>
    </w:p>
  </w:footnote>
  <w:footnote w:type="continuationSeparator" w:id="0">
    <w:p w14:paraId="4C7BC6A2" w14:textId="77777777" w:rsidR="00F10A00" w:rsidRDefault="00F10A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E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0A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F6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A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0A0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DE3FA"/>
  <w15:chartTrackingRefBased/>
  <w15:docId w15:val="{535601D6-AFE1-475D-B4CD-93DA3972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0A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2022-05-27T16:29:00Z</dcterms:created>
  <dcterms:modified xsi:type="dcterms:W3CDTF">2022-05-27T16:30:00Z</dcterms:modified>
</cp:coreProperties>
</file>