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HODE</w:t>
      </w:r>
      <w:r>
        <w:rPr>
          <w:rFonts w:ascii="Times New Roman" w:hAnsi="Times New Roman" w:cs="Times New Roman"/>
          <w:sz w:val="24"/>
          <w:szCs w:val="24"/>
        </w:rPr>
        <w:t xml:space="preserve">      (fl.1452)</w:t>
      </w: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Butcher.</w:t>
      </w: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John, spurrier(q.v.).  (R.F.Y. p.200)</w:t>
      </w: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John became a Freeman.   (ibid.)</w:t>
      </w: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D17" w:rsidRDefault="006A2D17" w:rsidP="006A2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D17" w:rsidRDefault="006A2D17" w:rsidP="00564E3C">
      <w:pPr>
        <w:spacing w:after="0" w:line="240" w:lineRule="auto"/>
      </w:pPr>
      <w:r>
        <w:separator/>
      </w:r>
    </w:p>
  </w:endnote>
  <w:endnote w:type="continuationSeparator" w:id="0">
    <w:p w:rsidR="006A2D17" w:rsidRDefault="006A2D1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A2D17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D17" w:rsidRDefault="006A2D17" w:rsidP="00564E3C">
      <w:pPr>
        <w:spacing w:after="0" w:line="240" w:lineRule="auto"/>
      </w:pPr>
      <w:r>
        <w:separator/>
      </w:r>
    </w:p>
  </w:footnote>
  <w:footnote w:type="continuationSeparator" w:id="0">
    <w:p w:rsidR="006A2D17" w:rsidRDefault="006A2D1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D17"/>
    <w:rsid w:val="00372DC6"/>
    <w:rsid w:val="00564E3C"/>
    <w:rsid w:val="0064591D"/>
    <w:rsid w:val="006A2D1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5DC630-65B7-42ED-855C-73FC5DB4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2015-12-12T19:13:00Z</dcterms:created>
  <dcterms:modified xsi:type="dcterms:W3CDTF">2015-12-12T19:14:00Z</dcterms:modified>
</cp:coreProperties>
</file>