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A75" w:rsidRDefault="00596A75" w:rsidP="00596A75">
      <w:pPr>
        <w:pStyle w:val="NoSpacing"/>
      </w:pPr>
      <w:r>
        <w:rPr>
          <w:u w:val="single"/>
        </w:rPr>
        <w:t>Richard HODE (HOODE)</w:t>
      </w:r>
      <w:r>
        <w:t xml:space="preserve">     (fl.1499)</w:t>
      </w:r>
    </w:p>
    <w:p w:rsidR="00596A75" w:rsidRDefault="00596A75" w:rsidP="00596A7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Hoath</w:t>
      </w:r>
      <w:proofErr w:type="spellEnd"/>
      <w:r>
        <w:t xml:space="preserve">, Kent. </w:t>
      </w:r>
      <w:r>
        <w:t>C</w:t>
      </w:r>
      <w:bookmarkStart w:id="0" w:name="_GoBack"/>
      <w:bookmarkEnd w:id="0"/>
      <w:r>
        <w:t>haplain.</w:t>
      </w:r>
    </w:p>
    <w:p w:rsidR="00596A75" w:rsidRDefault="00596A75" w:rsidP="00596A75">
      <w:pPr>
        <w:pStyle w:val="NoSpacing"/>
      </w:pPr>
    </w:p>
    <w:p w:rsidR="00596A75" w:rsidRDefault="00596A75" w:rsidP="00596A75">
      <w:pPr>
        <w:pStyle w:val="NoSpacing"/>
      </w:pPr>
    </w:p>
    <w:p w:rsidR="00596A75" w:rsidRDefault="00596A75" w:rsidP="00596A75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p.254)</w:t>
      </w:r>
    </w:p>
    <w:p w:rsidR="00596A75" w:rsidRDefault="00596A75" w:rsidP="00596A75">
      <w:pPr>
        <w:pStyle w:val="NoSpacing"/>
      </w:pPr>
    </w:p>
    <w:p w:rsidR="00596A75" w:rsidRDefault="00596A75" w:rsidP="00596A75">
      <w:pPr>
        <w:pStyle w:val="NoSpacing"/>
      </w:pPr>
    </w:p>
    <w:p w:rsidR="00596A75" w:rsidRDefault="00596A75" w:rsidP="00596A75">
      <w:pPr>
        <w:pStyle w:val="NoSpacing"/>
      </w:pPr>
      <w:r>
        <w:t>27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A75" w:rsidRDefault="00596A75" w:rsidP="00920DE3">
      <w:pPr>
        <w:spacing w:after="0" w:line="240" w:lineRule="auto"/>
      </w:pPr>
      <w:r>
        <w:separator/>
      </w:r>
    </w:p>
  </w:endnote>
  <w:endnote w:type="continuationSeparator" w:id="0">
    <w:p w:rsidR="00596A75" w:rsidRDefault="00596A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A75" w:rsidRDefault="00596A75" w:rsidP="00920DE3">
      <w:pPr>
        <w:spacing w:after="0" w:line="240" w:lineRule="auto"/>
      </w:pPr>
      <w:r>
        <w:separator/>
      </w:r>
    </w:p>
  </w:footnote>
  <w:footnote w:type="continuationSeparator" w:id="0">
    <w:p w:rsidR="00596A75" w:rsidRDefault="00596A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A75"/>
    <w:rsid w:val="00120749"/>
    <w:rsid w:val="00596A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2015-04-21T19:14:00Z</dcterms:created>
  <dcterms:modified xsi:type="dcterms:W3CDTF">2015-04-21T19:15:00Z</dcterms:modified>
</cp:coreProperties>
</file>