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333" w:rsidRDefault="00ED5333" w:rsidP="00ED53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HODE</w:t>
      </w:r>
      <w:r>
        <w:rPr>
          <w:rFonts w:ascii="Times New Roman" w:hAnsi="Times New Roman" w:cs="Times New Roman"/>
          <w:sz w:val="24"/>
          <w:szCs w:val="24"/>
        </w:rPr>
        <w:t xml:space="preserve">        (fl.1477)</w:t>
      </w:r>
    </w:p>
    <w:p w:rsidR="00ED5333" w:rsidRDefault="00ED5333" w:rsidP="00ED53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Spurrier.</w:t>
      </w:r>
    </w:p>
    <w:p w:rsidR="00ED5333" w:rsidRDefault="00ED5333" w:rsidP="00ED53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333" w:rsidRDefault="00ED5333" w:rsidP="00ED53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333" w:rsidRDefault="00ED5333" w:rsidP="00ED53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Robert, butcher(q.v.).  (R.F.Y. p.200)</w:t>
      </w:r>
    </w:p>
    <w:p w:rsidR="00ED5333" w:rsidRDefault="00ED5333" w:rsidP="00ED53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333" w:rsidRDefault="00ED5333" w:rsidP="00ED53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333" w:rsidRDefault="00ED5333" w:rsidP="00ED53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 by patrimony.  (ibid.)</w:t>
      </w:r>
    </w:p>
    <w:p w:rsidR="00ED5333" w:rsidRDefault="00ED5333" w:rsidP="00ED53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333" w:rsidRDefault="00ED5333" w:rsidP="00ED53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ED5333" w:rsidP="00ED53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333" w:rsidRDefault="00ED5333" w:rsidP="00564E3C">
      <w:pPr>
        <w:spacing w:after="0" w:line="240" w:lineRule="auto"/>
      </w:pPr>
      <w:r>
        <w:separator/>
      </w:r>
    </w:p>
  </w:endnote>
  <w:endnote w:type="continuationSeparator" w:id="0">
    <w:p w:rsidR="00ED5333" w:rsidRDefault="00ED533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D5333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333" w:rsidRDefault="00ED5333" w:rsidP="00564E3C">
      <w:pPr>
        <w:spacing w:after="0" w:line="240" w:lineRule="auto"/>
      </w:pPr>
      <w:r>
        <w:separator/>
      </w:r>
    </w:p>
  </w:footnote>
  <w:footnote w:type="continuationSeparator" w:id="0">
    <w:p w:rsidR="00ED5333" w:rsidRDefault="00ED533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333"/>
    <w:rsid w:val="00372DC6"/>
    <w:rsid w:val="00564E3C"/>
    <w:rsid w:val="0064591D"/>
    <w:rsid w:val="00DD5B8A"/>
    <w:rsid w:val="00EB41B8"/>
    <w:rsid w:val="00ED5333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DFDD2C-DD40-4DF0-87B2-A2B20C53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2015-12-12T19:12:00Z</dcterms:created>
  <dcterms:modified xsi:type="dcterms:W3CDTF">2015-12-12T19:13:00Z</dcterms:modified>
</cp:coreProperties>
</file>