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154A4" w14:textId="6D4A6D9E" w:rsidR="006B2F86" w:rsidRDefault="009C59F5" w:rsidP="00E71FC3">
      <w:pPr>
        <w:pStyle w:val="NoSpacing"/>
      </w:pPr>
      <w:r>
        <w:rPr>
          <w:u w:val="single"/>
        </w:rPr>
        <w:t>Adam HODE</w:t>
      </w:r>
      <w:r>
        <w:t xml:space="preserve">  </w:t>
      </w:r>
      <w:proofErr w:type="gramStart"/>
      <w:r>
        <w:t xml:space="preserve">   (</w:t>
      </w:r>
      <w:proofErr w:type="gramEnd"/>
      <w:r>
        <w:t>d.1404)</w:t>
      </w:r>
    </w:p>
    <w:p w14:paraId="5B5C2D46" w14:textId="65FF28D5" w:rsidR="009C59F5" w:rsidRDefault="009C59F5" w:rsidP="00E71FC3">
      <w:pPr>
        <w:pStyle w:val="NoSpacing"/>
      </w:pPr>
      <w:r>
        <w:t xml:space="preserve">Rector of South </w:t>
      </w:r>
      <w:proofErr w:type="spellStart"/>
      <w:r>
        <w:t>Otteringham</w:t>
      </w:r>
      <w:proofErr w:type="spellEnd"/>
      <w:r>
        <w:t>, North Riding of Yorkshire.</w:t>
      </w:r>
    </w:p>
    <w:p w14:paraId="08CE649A" w14:textId="70F61DAB" w:rsidR="009C59F5" w:rsidRDefault="009C59F5" w:rsidP="00E71FC3">
      <w:pPr>
        <w:pStyle w:val="NoSpacing"/>
      </w:pPr>
    </w:p>
    <w:p w14:paraId="2CDD0C07" w14:textId="37233964" w:rsidR="009C59F5" w:rsidRDefault="009C59F5" w:rsidP="00E71FC3">
      <w:pPr>
        <w:pStyle w:val="NoSpacing"/>
      </w:pPr>
    </w:p>
    <w:p w14:paraId="5D5D8ACB" w14:textId="76DB525F" w:rsidR="009C59F5" w:rsidRDefault="009C59F5" w:rsidP="00E71FC3">
      <w:pPr>
        <w:pStyle w:val="NoSpacing"/>
      </w:pPr>
      <w:r>
        <w:t>11 Oct.1404</w:t>
      </w:r>
      <w:r>
        <w:tab/>
        <w:t>He made his Will.   (W.Y.R. p.85)</w:t>
      </w:r>
    </w:p>
    <w:p w14:paraId="56F3F1E2" w14:textId="58B74ABF" w:rsidR="009C59F5" w:rsidRDefault="009C59F5" w:rsidP="00E71FC3">
      <w:pPr>
        <w:pStyle w:val="NoSpacing"/>
      </w:pPr>
      <w:r>
        <w:t>29 Oct.</w:t>
      </w:r>
      <w:r>
        <w:tab/>
      </w:r>
      <w:r>
        <w:tab/>
        <w:t>Probate of his Will.   (ibid.)</w:t>
      </w:r>
    </w:p>
    <w:p w14:paraId="0ABB75C1" w14:textId="54A123F6" w:rsidR="009C59F5" w:rsidRDefault="009C59F5" w:rsidP="00E71FC3">
      <w:pPr>
        <w:pStyle w:val="NoSpacing"/>
      </w:pPr>
    </w:p>
    <w:p w14:paraId="44ED6CB5" w14:textId="63703B83" w:rsidR="009C59F5" w:rsidRDefault="009C59F5" w:rsidP="00E71FC3">
      <w:pPr>
        <w:pStyle w:val="NoSpacing"/>
      </w:pPr>
    </w:p>
    <w:p w14:paraId="63A7EFAC" w14:textId="79279A95" w:rsidR="009C59F5" w:rsidRPr="009C59F5" w:rsidRDefault="009C59F5" w:rsidP="00E71FC3">
      <w:pPr>
        <w:pStyle w:val="NoSpacing"/>
      </w:pPr>
      <w:r>
        <w:t>1 September 2018</w:t>
      </w:r>
      <w:bookmarkStart w:id="0" w:name="_GoBack"/>
      <w:bookmarkEnd w:id="0"/>
    </w:p>
    <w:sectPr w:rsidR="009C59F5" w:rsidRPr="009C59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CA528" w14:textId="77777777" w:rsidR="009C59F5" w:rsidRDefault="009C59F5" w:rsidP="00E71FC3">
      <w:pPr>
        <w:spacing w:after="0" w:line="240" w:lineRule="auto"/>
      </w:pPr>
      <w:r>
        <w:separator/>
      </w:r>
    </w:p>
  </w:endnote>
  <w:endnote w:type="continuationSeparator" w:id="0">
    <w:p w14:paraId="5FBDD922" w14:textId="77777777" w:rsidR="009C59F5" w:rsidRDefault="009C59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1F9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8F7F1" w14:textId="77777777" w:rsidR="009C59F5" w:rsidRDefault="009C59F5" w:rsidP="00E71FC3">
      <w:pPr>
        <w:spacing w:after="0" w:line="240" w:lineRule="auto"/>
      </w:pPr>
      <w:r>
        <w:separator/>
      </w:r>
    </w:p>
  </w:footnote>
  <w:footnote w:type="continuationSeparator" w:id="0">
    <w:p w14:paraId="3D191560" w14:textId="77777777" w:rsidR="009C59F5" w:rsidRDefault="009C59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F5"/>
    <w:rsid w:val="001A7C09"/>
    <w:rsid w:val="00577BD5"/>
    <w:rsid w:val="00656CBA"/>
    <w:rsid w:val="006A1F77"/>
    <w:rsid w:val="00733BE7"/>
    <w:rsid w:val="009C59F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BF0BD"/>
  <w15:chartTrackingRefBased/>
  <w15:docId w15:val="{7F796799-5FCE-41B6-83EE-EE6082BBD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2018-09-01T20:45:00Z</dcterms:created>
  <dcterms:modified xsi:type="dcterms:W3CDTF">2018-09-01T20:48:00Z</dcterms:modified>
</cp:coreProperties>
</file>