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9D9D3" w14:textId="77777777" w:rsidR="000D741E" w:rsidRDefault="000D741E" w:rsidP="000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HODDYE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5B6642ED" w14:textId="77777777" w:rsidR="000D741E" w:rsidRDefault="000D741E" w:rsidP="000D741E">
      <w:pPr>
        <w:pStyle w:val="NoSpacing"/>
        <w:rPr>
          <w:rFonts w:cs="Times New Roman"/>
          <w:szCs w:val="24"/>
        </w:rPr>
      </w:pPr>
    </w:p>
    <w:p w14:paraId="7D225EAD" w14:textId="77777777" w:rsidR="000D741E" w:rsidRDefault="000D741E" w:rsidP="000D741E">
      <w:pPr>
        <w:pStyle w:val="NoSpacing"/>
        <w:rPr>
          <w:rFonts w:cs="Times New Roman"/>
          <w:szCs w:val="24"/>
        </w:rPr>
      </w:pPr>
    </w:p>
    <w:p w14:paraId="2A971839" w14:textId="77777777" w:rsidR="000D741E" w:rsidRDefault="000D741E" w:rsidP="000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 xml:space="preserve">Robert de </w:t>
      </w:r>
      <w:proofErr w:type="spellStart"/>
      <w:r>
        <w:rPr>
          <w:rFonts w:cs="Times New Roman"/>
          <w:szCs w:val="24"/>
        </w:rPr>
        <w:t>Malteby</w:t>
      </w:r>
      <w:proofErr w:type="spellEnd"/>
      <w:r>
        <w:rPr>
          <w:rFonts w:cs="Times New Roman"/>
          <w:szCs w:val="24"/>
        </w:rPr>
        <w:t xml:space="preserve"> of London, bladesmith(q.v.),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0189027A" w14:textId="77777777" w:rsidR="000D741E" w:rsidRDefault="000D741E" w:rsidP="000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him.</w:t>
      </w:r>
    </w:p>
    <w:p w14:paraId="0030A58A" w14:textId="77777777" w:rsidR="000D741E" w:rsidRDefault="000D741E" w:rsidP="000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A31D0">
          <w:rPr>
            <w:rStyle w:val="Hyperlink"/>
            <w:rFonts w:cs="Times New Roman"/>
            <w:szCs w:val="24"/>
          </w:rPr>
          <w:t>https://waalt.uh.edu/index.php/CP40/589:_A-J</w:t>
        </w:r>
      </w:hyperlink>
      <w:r>
        <w:rPr>
          <w:rFonts w:cs="Times New Roman"/>
          <w:szCs w:val="24"/>
        </w:rPr>
        <w:t xml:space="preserve"> )</w:t>
      </w:r>
    </w:p>
    <w:p w14:paraId="654B60D8" w14:textId="77777777" w:rsidR="000D741E" w:rsidRDefault="000D741E" w:rsidP="000D741E">
      <w:pPr>
        <w:pStyle w:val="NoSpacing"/>
        <w:rPr>
          <w:rFonts w:cs="Times New Roman"/>
          <w:szCs w:val="24"/>
        </w:rPr>
      </w:pPr>
    </w:p>
    <w:p w14:paraId="17CF2F46" w14:textId="77777777" w:rsidR="000D741E" w:rsidRDefault="000D741E" w:rsidP="000D741E">
      <w:pPr>
        <w:pStyle w:val="NoSpacing"/>
        <w:rPr>
          <w:rFonts w:cs="Times New Roman"/>
          <w:szCs w:val="24"/>
        </w:rPr>
      </w:pPr>
    </w:p>
    <w:p w14:paraId="0255549E" w14:textId="77777777" w:rsidR="000D741E" w:rsidRDefault="000D741E" w:rsidP="000D74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2023</w:t>
      </w:r>
    </w:p>
    <w:p w14:paraId="26FF5E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37C01" w14:textId="77777777" w:rsidR="000D741E" w:rsidRDefault="000D741E" w:rsidP="009139A6">
      <w:r>
        <w:separator/>
      </w:r>
    </w:p>
  </w:endnote>
  <w:endnote w:type="continuationSeparator" w:id="0">
    <w:p w14:paraId="3017FAA2" w14:textId="77777777" w:rsidR="000D741E" w:rsidRDefault="000D74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DD4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B19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6D4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964C5" w14:textId="77777777" w:rsidR="000D741E" w:rsidRDefault="000D741E" w:rsidP="009139A6">
      <w:r>
        <w:separator/>
      </w:r>
    </w:p>
  </w:footnote>
  <w:footnote w:type="continuationSeparator" w:id="0">
    <w:p w14:paraId="363941CC" w14:textId="77777777" w:rsidR="000D741E" w:rsidRDefault="000D74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A15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642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498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1E"/>
    <w:rsid w:val="000666E0"/>
    <w:rsid w:val="000D741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F6136"/>
  <w15:chartTrackingRefBased/>
  <w15:docId w15:val="{AC21CFA9-A373-4456-B3FA-172560B2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7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2023-03-17T09:56:00Z</dcterms:created>
  <dcterms:modified xsi:type="dcterms:W3CDTF">2023-03-17T09:57:00Z</dcterms:modified>
</cp:coreProperties>
</file>