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52C82" w14:textId="77777777" w:rsidR="000C4BE9" w:rsidRDefault="000C4BE9" w:rsidP="000C4B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HODDESTON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fl.1471)</w:t>
      </w:r>
    </w:p>
    <w:p w14:paraId="32893BF0" w14:textId="77777777" w:rsidR="000C4BE9" w:rsidRDefault="000C4BE9" w:rsidP="000C4B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Rayham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55CD2F51" w14:textId="77777777" w:rsidR="000C4BE9" w:rsidRDefault="000C4BE9" w:rsidP="000C4B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B9D1B0E" w14:textId="77777777" w:rsidR="000C4BE9" w:rsidRDefault="000C4BE9" w:rsidP="000C4B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523BFC1" w14:textId="77777777" w:rsidR="000C4BE9" w:rsidRDefault="000C4BE9" w:rsidP="000C4B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7801686" w14:textId="77777777" w:rsidR="000C4BE9" w:rsidRDefault="000C4BE9" w:rsidP="000C4B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https://www.kentarchaeology.org.uk/Research/Libr/Wills/NameOrder/H.htm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7ECCA21" w14:textId="77777777" w:rsidR="000C4BE9" w:rsidRDefault="000C4BE9" w:rsidP="000C4B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2131759" w14:textId="77777777" w:rsidR="000C4BE9" w:rsidRDefault="000C4BE9" w:rsidP="000C4B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173967C" w14:textId="77777777" w:rsidR="000C4BE9" w:rsidRDefault="000C4BE9" w:rsidP="000C4B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2022</w:t>
      </w:r>
    </w:p>
    <w:p w14:paraId="086375F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6948F" w14:textId="77777777" w:rsidR="000C4BE9" w:rsidRDefault="000C4BE9" w:rsidP="009139A6">
      <w:r>
        <w:separator/>
      </w:r>
    </w:p>
  </w:endnote>
  <w:endnote w:type="continuationSeparator" w:id="0">
    <w:p w14:paraId="19395A57" w14:textId="77777777" w:rsidR="000C4BE9" w:rsidRDefault="000C4B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259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1A5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0E7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04237" w14:textId="77777777" w:rsidR="000C4BE9" w:rsidRDefault="000C4BE9" w:rsidP="009139A6">
      <w:r>
        <w:separator/>
      </w:r>
    </w:p>
  </w:footnote>
  <w:footnote w:type="continuationSeparator" w:id="0">
    <w:p w14:paraId="3903D871" w14:textId="77777777" w:rsidR="000C4BE9" w:rsidRDefault="000C4B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79B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FD8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F10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BE9"/>
    <w:rsid w:val="000666E0"/>
    <w:rsid w:val="000C4BE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3C84E"/>
  <w15:chartTrackingRefBased/>
  <w15:docId w15:val="{462FBF5B-BF26-43CB-91B8-0EAEE2B9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C4B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2022-06-10T16:33:00Z</dcterms:created>
  <dcterms:modified xsi:type="dcterms:W3CDTF">2022-06-10T16:35:00Z</dcterms:modified>
</cp:coreProperties>
</file>