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2566" w14:textId="77777777" w:rsidR="00E36EDC" w:rsidRDefault="00E36EDC" w:rsidP="00E36E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HODDESTON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fl.1449)</w:t>
      </w:r>
    </w:p>
    <w:p w14:paraId="0BB9661E" w14:textId="77777777" w:rsidR="00E36EDC" w:rsidRDefault="00E36EDC" w:rsidP="00E36E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Glover.</w:t>
      </w:r>
    </w:p>
    <w:p w14:paraId="628F38E2" w14:textId="77777777" w:rsidR="00E36EDC" w:rsidRDefault="00E36EDC" w:rsidP="00E36EDC">
      <w:pPr>
        <w:pStyle w:val="NoSpacing"/>
        <w:rPr>
          <w:rFonts w:cs="Times New Roman"/>
          <w:szCs w:val="24"/>
        </w:rPr>
      </w:pPr>
    </w:p>
    <w:p w14:paraId="2B86187A" w14:textId="77777777" w:rsidR="00E36EDC" w:rsidRDefault="00E36EDC" w:rsidP="00E36EDC">
      <w:pPr>
        <w:pStyle w:val="NoSpacing"/>
        <w:rPr>
          <w:rFonts w:cs="Times New Roman"/>
          <w:szCs w:val="24"/>
        </w:rPr>
      </w:pPr>
    </w:p>
    <w:p w14:paraId="5265B777" w14:textId="77777777" w:rsidR="00E36EDC" w:rsidRDefault="00E36EDC" w:rsidP="00E36E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Sep.1449</w:t>
      </w:r>
      <w:r>
        <w:rPr>
          <w:rFonts w:cs="Times New Roman"/>
          <w:szCs w:val="24"/>
        </w:rPr>
        <w:tab/>
        <w:t xml:space="preserve">Gift of his goods and chattels to John </w:t>
      </w:r>
      <w:proofErr w:type="spellStart"/>
      <w:r>
        <w:rPr>
          <w:rFonts w:cs="Times New Roman"/>
          <w:szCs w:val="24"/>
        </w:rPr>
        <w:t>Rokisle</w:t>
      </w:r>
      <w:proofErr w:type="spellEnd"/>
      <w:r>
        <w:rPr>
          <w:rFonts w:cs="Times New Roman"/>
          <w:szCs w:val="24"/>
        </w:rPr>
        <w:t xml:space="preserve"> of London(q.v.), Thomas Hoy(q.v.)</w:t>
      </w:r>
    </w:p>
    <w:p w14:paraId="233C4472" w14:textId="77777777" w:rsidR="00E36EDC" w:rsidRDefault="00E36EDC" w:rsidP="00E36E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John </w:t>
      </w:r>
      <w:proofErr w:type="spellStart"/>
      <w:r>
        <w:rPr>
          <w:rFonts w:cs="Times New Roman"/>
          <w:szCs w:val="24"/>
        </w:rPr>
        <w:t>Spillesby</w:t>
      </w:r>
      <w:proofErr w:type="spellEnd"/>
      <w:r>
        <w:rPr>
          <w:rFonts w:cs="Times New Roman"/>
          <w:szCs w:val="24"/>
        </w:rPr>
        <w:t>(q.v.).</w:t>
      </w:r>
    </w:p>
    <w:p w14:paraId="5A1A98B0" w14:textId="77777777" w:rsidR="00E36EDC" w:rsidRDefault="00E36EDC" w:rsidP="00E36EDC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177)</w:t>
      </w:r>
    </w:p>
    <w:p w14:paraId="49607885" w14:textId="77777777" w:rsidR="00E36EDC" w:rsidRDefault="00E36EDC" w:rsidP="00E36EDC">
      <w:pPr>
        <w:pStyle w:val="NoSpacing"/>
        <w:rPr>
          <w:rFonts w:cs="Times New Roman"/>
          <w:szCs w:val="24"/>
        </w:rPr>
      </w:pPr>
    </w:p>
    <w:p w14:paraId="14FC6554" w14:textId="77777777" w:rsidR="00E36EDC" w:rsidRDefault="00E36EDC" w:rsidP="00E36EDC">
      <w:pPr>
        <w:pStyle w:val="NoSpacing"/>
        <w:rPr>
          <w:rFonts w:cs="Times New Roman"/>
          <w:szCs w:val="24"/>
        </w:rPr>
      </w:pPr>
    </w:p>
    <w:p w14:paraId="31C80748" w14:textId="77777777" w:rsidR="00E36EDC" w:rsidRDefault="00E36EDC" w:rsidP="00E36E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June 2023</w:t>
      </w:r>
    </w:p>
    <w:p w14:paraId="53EB61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E7833C" w14:textId="77777777" w:rsidR="00E36EDC" w:rsidRDefault="00E36EDC" w:rsidP="009139A6">
      <w:r>
        <w:separator/>
      </w:r>
    </w:p>
  </w:endnote>
  <w:endnote w:type="continuationSeparator" w:id="0">
    <w:p w14:paraId="60D1457F" w14:textId="77777777" w:rsidR="00E36EDC" w:rsidRDefault="00E36E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0EF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C2EF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F08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15F6F" w14:textId="77777777" w:rsidR="00E36EDC" w:rsidRDefault="00E36EDC" w:rsidP="009139A6">
      <w:r>
        <w:separator/>
      </w:r>
    </w:p>
  </w:footnote>
  <w:footnote w:type="continuationSeparator" w:id="0">
    <w:p w14:paraId="7BF8AA08" w14:textId="77777777" w:rsidR="00E36EDC" w:rsidRDefault="00E36E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B04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F2F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21A7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ED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36EDC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B1244"/>
  <w15:chartTrackingRefBased/>
  <w15:docId w15:val="{05F43BDB-CA08-44E4-B684-CF6F08D2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2023-06-15T19:44:00Z</dcterms:created>
  <dcterms:modified xsi:type="dcterms:W3CDTF">2023-06-15T19:45:00Z</dcterms:modified>
</cp:coreProperties>
</file>