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F193C" w14:textId="77777777" w:rsidR="009F728C" w:rsidRDefault="009F728C" w:rsidP="009F72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HODDES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4D17C85F" w14:textId="77777777" w:rsidR="009F728C" w:rsidRDefault="009F728C" w:rsidP="009F72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246EB97B" w14:textId="77777777" w:rsidR="009F728C" w:rsidRDefault="009F728C" w:rsidP="009F728C">
      <w:pPr>
        <w:pStyle w:val="NoSpacing"/>
        <w:rPr>
          <w:rFonts w:cs="Times New Roman"/>
          <w:szCs w:val="24"/>
        </w:rPr>
      </w:pPr>
    </w:p>
    <w:p w14:paraId="46CE7CC6" w14:textId="77777777" w:rsidR="009F728C" w:rsidRDefault="009F728C" w:rsidP="009F728C">
      <w:pPr>
        <w:pStyle w:val="NoSpacing"/>
        <w:rPr>
          <w:rFonts w:cs="Times New Roman"/>
          <w:szCs w:val="24"/>
        </w:rPr>
      </w:pPr>
    </w:p>
    <w:p w14:paraId="7A9590A4" w14:textId="77777777" w:rsidR="009F728C" w:rsidRDefault="009F728C" w:rsidP="009F72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He became apprenticed to John Hawkyns of London, draper(q.v.).</w:t>
      </w:r>
    </w:p>
    <w:p w14:paraId="56DAE62D" w14:textId="77777777" w:rsidR="009F728C" w:rsidRDefault="009F728C" w:rsidP="009F72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5091B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26BD3D44" w14:textId="77777777" w:rsidR="009F728C" w:rsidRDefault="009F728C" w:rsidP="009F728C">
      <w:pPr>
        <w:pStyle w:val="NoSpacing"/>
        <w:rPr>
          <w:rFonts w:cs="Times New Roman"/>
          <w:szCs w:val="24"/>
        </w:rPr>
      </w:pPr>
    </w:p>
    <w:p w14:paraId="44E42947" w14:textId="77777777" w:rsidR="009F728C" w:rsidRDefault="009F728C" w:rsidP="009F728C">
      <w:pPr>
        <w:pStyle w:val="NoSpacing"/>
        <w:rPr>
          <w:rFonts w:cs="Times New Roman"/>
          <w:szCs w:val="24"/>
        </w:rPr>
      </w:pPr>
    </w:p>
    <w:p w14:paraId="00105EE4" w14:textId="77777777" w:rsidR="009F728C" w:rsidRDefault="009F728C" w:rsidP="009F72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2024</w:t>
      </w:r>
    </w:p>
    <w:p w14:paraId="279ED8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24EF6C" w14:textId="77777777" w:rsidR="009F728C" w:rsidRDefault="009F728C" w:rsidP="009139A6">
      <w:r>
        <w:separator/>
      </w:r>
    </w:p>
  </w:endnote>
  <w:endnote w:type="continuationSeparator" w:id="0">
    <w:p w14:paraId="6AC31B49" w14:textId="77777777" w:rsidR="009F728C" w:rsidRDefault="009F72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972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E49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F86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EBC53" w14:textId="77777777" w:rsidR="009F728C" w:rsidRDefault="009F728C" w:rsidP="009139A6">
      <w:r>
        <w:separator/>
      </w:r>
    </w:p>
  </w:footnote>
  <w:footnote w:type="continuationSeparator" w:id="0">
    <w:p w14:paraId="7E39F246" w14:textId="77777777" w:rsidR="009F728C" w:rsidRDefault="009F72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47A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5CC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221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8C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9F728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9AD4F"/>
  <w15:chartTrackingRefBased/>
  <w15:docId w15:val="{F0D6C7FE-6070-4615-A605-98814FDC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72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2024-11-07T19:41:00Z</dcterms:created>
  <dcterms:modified xsi:type="dcterms:W3CDTF">2024-11-07T19:42:00Z</dcterms:modified>
</cp:coreProperties>
</file>