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4537" w14:textId="77777777" w:rsidR="00CC26EF" w:rsidRDefault="00CC26EF" w:rsidP="00CC2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HODCHE</w:t>
      </w:r>
      <w:r>
        <w:rPr>
          <w:rFonts w:cs="Times New Roman"/>
          <w:szCs w:val="24"/>
        </w:rPr>
        <w:t xml:space="preserve">        (fl.1498)</w:t>
      </w:r>
    </w:p>
    <w:p w14:paraId="741A0CDE" w14:textId="77777777" w:rsidR="00CC26EF" w:rsidRDefault="00CC26EF" w:rsidP="00CC2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266CA234" w14:textId="77777777" w:rsidR="00CC26EF" w:rsidRDefault="00CC26EF" w:rsidP="00CC26EF">
      <w:pPr>
        <w:pStyle w:val="NoSpacing"/>
        <w:rPr>
          <w:rFonts w:cs="Times New Roman"/>
          <w:szCs w:val="24"/>
        </w:rPr>
      </w:pPr>
    </w:p>
    <w:p w14:paraId="3097718B" w14:textId="77777777" w:rsidR="00CC26EF" w:rsidRDefault="00CC26EF" w:rsidP="00CC26EF">
      <w:pPr>
        <w:pStyle w:val="NoSpacing"/>
        <w:rPr>
          <w:rFonts w:cs="Times New Roman"/>
          <w:szCs w:val="24"/>
        </w:rPr>
      </w:pPr>
    </w:p>
    <w:p w14:paraId="3CEBB45E" w14:textId="77777777" w:rsidR="00CC26EF" w:rsidRDefault="00CC26EF" w:rsidP="00CC2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took on an apprentice, John Alleley(q.v.).</w:t>
      </w:r>
    </w:p>
    <w:p w14:paraId="39734FF1" w14:textId="77777777" w:rsidR="00CC26EF" w:rsidRDefault="00CC26EF" w:rsidP="00CC2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635E9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21E8C1D1" w14:textId="77777777" w:rsidR="002D626A" w:rsidRDefault="002D626A" w:rsidP="002D626A">
      <w:pPr>
        <w:pStyle w:val="NoSpacing"/>
      </w:pPr>
      <w:r>
        <w:tab/>
        <w:t>1498</w:t>
      </w:r>
      <w:r>
        <w:tab/>
        <w:t>He took on an apprentice, John White(q.v.).</w:t>
      </w:r>
    </w:p>
    <w:p w14:paraId="55D33017" w14:textId="25D8152A" w:rsidR="002D626A" w:rsidRPr="002D626A" w:rsidRDefault="002D626A" w:rsidP="00CC26EF">
      <w:pPr>
        <w:pStyle w:val="NoSpacing"/>
      </w:pPr>
      <w:r>
        <w:tab/>
      </w:r>
      <w:r>
        <w:tab/>
        <w:t xml:space="preserve">( </w:t>
      </w:r>
      <w:hyperlink r:id="rId7" w:history="1">
        <w:r w:rsidRPr="002B0AF4">
          <w:rPr>
            <w:rStyle w:val="Hyperlink"/>
          </w:rPr>
          <w:t>www.londonroll.org</w:t>
        </w:r>
      </w:hyperlink>
      <w:r>
        <w:t>)</w:t>
      </w:r>
    </w:p>
    <w:p w14:paraId="17CEA992" w14:textId="77777777" w:rsidR="00CC26EF" w:rsidRDefault="00CC26EF" w:rsidP="00CC26EF">
      <w:pPr>
        <w:pStyle w:val="NoSpacing"/>
        <w:rPr>
          <w:rFonts w:cs="Times New Roman"/>
          <w:szCs w:val="24"/>
        </w:rPr>
      </w:pPr>
    </w:p>
    <w:p w14:paraId="6E4BF16C" w14:textId="77777777" w:rsidR="00CC26EF" w:rsidRDefault="00CC26EF" w:rsidP="00CC26EF">
      <w:pPr>
        <w:pStyle w:val="NoSpacing"/>
        <w:rPr>
          <w:rFonts w:cs="Times New Roman"/>
          <w:szCs w:val="24"/>
        </w:rPr>
      </w:pPr>
    </w:p>
    <w:p w14:paraId="72799C97" w14:textId="77777777" w:rsidR="00CC26EF" w:rsidRDefault="00CC26EF" w:rsidP="00CC2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2025</w:t>
      </w:r>
    </w:p>
    <w:p w14:paraId="2EE97593" w14:textId="0CA9BF95" w:rsidR="002D626A" w:rsidRDefault="002D626A" w:rsidP="00CC26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2025</w:t>
      </w:r>
    </w:p>
    <w:p w14:paraId="4058EF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D405E" w14:textId="77777777" w:rsidR="00BC4F81" w:rsidRDefault="00BC4F81" w:rsidP="009139A6">
      <w:r>
        <w:separator/>
      </w:r>
    </w:p>
  </w:endnote>
  <w:endnote w:type="continuationSeparator" w:id="0">
    <w:p w14:paraId="5B9681E8" w14:textId="77777777" w:rsidR="00BC4F81" w:rsidRDefault="00BC4F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8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1B7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7B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DB21B" w14:textId="77777777" w:rsidR="00BC4F81" w:rsidRDefault="00BC4F81" w:rsidP="009139A6">
      <w:r>
        <w:separator/>
      </w:r>
    </w:p>
  </w:footnote>
  <w:footnote w:type="continuationSeparator" w:id="0">
    <w:p w14:paraId="07D3CC69" w14:textId="77777777" w:rsidR="00BC4F81" w:rsidRDefault="00BC4F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A9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F3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5A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EF"/>
    <w:rsid w:val="000666E0"/>
    <w:rsid w:val="002510B7"/>
    <w:rsid w:val="00270799"/>
    <w:rsid w:val="002D626A"/>
    <w:rsid w:val="005C130B"/>
    <w:rsid w:val="006C65C8"/>
    <w:rsid w:val="00826F5C"/>
    <w:rsid w:val="009139A6"/>
    <w:rsid w:val="009411C2"/>
    <w:rsid w:val="009448BB"/>
    <w:rsid w:val="00947624"/>
    <w:rsid w:val="00A3176C"/>
    <w:rsid w:val="00AE65F8"/>
    <w:rsid w:val="00BA00AB"/>
    <w:rsid w:val="00BC4F81"/>
    <w:rsid w:val="00C57D8C"/>
    <w:rsid w:val="00C71834"/>
    <w:rsid w:val="00CB4ED9"/>
    <w:rsid w:val="00CC26E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C37FD"/>
  <w15:chartTrackingRefBased/>
  <w15:docId w15:val="{9AD291D0-68B8-4FA4-80AA-45869B80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C26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ondonroll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38</Words>
  <Characters>282</Characters>
  <Application>Microsoft Office Word</Application>
  <DocSecurity>0</DocSecurity>
  <Lines>9</Lines>
  <Paragraphs>6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2025-02-21T16:03:00Z</dcterms:created>
  <dcterms:modified xsi:type="dcterms:W3CDTF">2025-11-10T07:46:00Z</dcterms:modified>
</cp:coreProperties>
</file>