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74191" w14:textId="53790B39" w:rsidR="006B2F86" w:rsidRDefault="009C0676" w:rsidP="00E71FC3">
      <w:pPr>
        <w:pStyle w:val="NoSpacing"/>
      </w:pPr>
      <w:r>
        <w:rPr>
          <w:u w:val="single"/>
        </w:rPr>
        <w:t>sir William HYLLE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65B05FF3" w14:textId="3438692D" w:rsidR="009C0676" w:rsidRDefault="009C0676" w:rsidP="00E71FC3">
      <w:pPr>
        <w:pStyle w:val="NoSpacing"/>
      </w:pPr>
      <w:r>
        <w:t>Clerk.</w:t>
      </w:r>
      <w:bookmarkStart w:id="0" w:name="_GoBack"/>
      <w:bookmarkEnd w:id="0"/>
    </w:p>
    <w:p w14:paraId="5B83E441" w14:textId="6DD885F9" w:rsidR="009C0676" w:rsidRDefault="009C0676" w:rsidP="00E71FC3">
      <w:pPr>
        <w:pStyle w:val="NoSpacing"/>
      </w:pPr>
    </w:p>
    <w:p w14:paraId="2698A508" w14:textId="48FFFC3F" w:rsidR="009C0676" w:rsidRDefault="009C0676" w:rsidP="00E71FC3">
      <w:pPr>
        <w:pStyle w:val="NoSpacing"/>
      </w:pPr>
    </w:p>
    <w:p w14:paraId="1F7CDCA6" w14:textId="7560630A" w:rsidR="009C0676" w:rsidRDefault="009C0676" w:rsidP="00E71FC3">
      <w:pPr>
        <w:pStyle w:val="NoSpacing"/>
      </w:pPr>
      <w:r>
        <w:t xml:space="preserve">Brother of Agnes </w:t>
      </w:r>
      <w:proofErr w:type="spellStart"/>
      <w:r>
        <w:t>Chestyr</w:t>
      </w:r>
      <w:proofErr w:type="spellEnd"/>
      <w:r>
        <w:t xml:space="preserve"> of London(q.v.).   (</w:t>
      </w:r>
      <w:proofErr w:type="spellStart"/>
      <w:r>
        <w:t>Logge</w:t>
      </w:r>
      <w:proofErr w:type="spellEnd"/>
      <w:r>
        <w:t xml:space="preserve"> I vol.1 pp.293-6)</w:t>
      </w:r>
    </w:p>
    <w:p w14:paraId="0DC4800E" w14:textId="467151A8" w:rsidR="009C0676" w:rsidRDefault="009C0676" w:rsidP="00E71FC3">
      <w:pPr>
        <w:pStyle w:val="NoSpacing"/>
      </w:pPr>
    </w:p>
    <w:p w14:paraId="04567932" w14:textId="04741A81" w:rsidR="009C0676" w:rsidRDefault="009C0676" w:rsidP="00E71FC3">
      <w:pPr>
        <w:pStyle w:val="NoSpacing"/>
      </w:pPr>
    </w:p>
    <w:p w14:paraId="75298833" w14:textId="7F7457ED" w:rsidR="009C0676" w:rsidRDefault="009C0676" w:rsidP="009C0676">
      <w:pPr>
        <w:pStyle w:val="NoSpacing"/>
      </w:pPr>
      <w:r>
        <w:t>28 Jun.1484</w:t>
      </w:r>
      <w:r>
        <w:tab/>
        <w:t>Agnes made him an executor of her Will.   (ibid.)</w:t>
      </w:r>
    </w:p>
    <w:p w14:paraId="2D5E13EA" w14:textId="0D2EB261" w:rsidR="009C0676" w:rsidRDefault="009C0676" w:rsidP="009C0676">
      <w:pPr>
        <w:pStyle w:val="NoSpacing"/>
      </w:pPr>
    </w:p>
    <w:p w14:paraId="537DF9D2" w14:textId="22E5CB2D" w:rsidR="009C0676" w:rsidRDefault="009C0676" w:rsidP="009C0676">
      <w:pPr>
        <w:pStyle w:val="NoSpacing"/>
      </w:pPr>
    </w:p>
    <w:p w14:paraId="64B047AD" w14:textId="744D45BB" w:rsidR="009C0676" w:rsidRPr="009C0676" w:rsidRDefault="009C0676" w:rsidP="009C0676">
      <w:pPr>
        <w:pStyle w:val="NoSpacing"/>
      </w:pPr>
      <w:r>
        <w:t>5 April 2018</w:t>
      </w:r>
    </w:p>
    <w:sectPr w:rsidR="009C0676" w:rsidRPr="009C06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55313" w14:textId="77777777" w:rsidR="009C0676" w:rsidRDefault="009C0676" w:rsidP="00E71FC3">
      <w:pPr>
        <w:spacing w:after="0" w:line="240" w:lineRule="auto"/>
      </w:pPr>
      <w:r>
        <w:separator/>
      </w:r>
    </w:p>
  </w:endnote>
  <w:endnote w:type="continuationSeparator" w:id="0">
    <w:p w14:paraId="30D406B2" w14:textId="77777777" w:rsidR="009C0676" w:rsidRDefault="009C06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FEC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BDAA8" w14:textId="77777777" w:rsidR="009C0676" w:rsidRDefault="009C0676" w:rsidP="00E71FC3">
      <w:pPr>
        <w:spacing w:after="0" w:line="240" w:lineRule="auto"/>
      </w:pPr>
      <w:r>
        <w:separator/>
      </w:r>
    </w:p>
  </w:footnote>
  <w:footnote w:type="continuationSeparator" w:id="0">
    <w:p w14:paraId="13FAFA22" w14:textId="77777777" w:rsidR="009C0676" w:rsidRDefault="009C06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76"/>
    <w:rsid w:val="001A7C09"/>
    <w:rsid w:val="00577BD5"/>
    <w:rsid w:val="00656CBA"/>
    <w:rsid w:val="006A1F77"/>
    <w:rsid w:val="00733BE7"/>
    <w:rsid w:val="009C067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5D534"/>
  <w15:chartTrackingRefBased/>
  <w15:docId w15:val="{E751196F-7CB0-4478-A2AB-7BCB69920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2018-04-05T20:27:00Z</dcterms:created>
  <dcterms:modified xsi:type="dcterms:W3CDTF">2018-04-05T20:30:00Z</dcterms:modified>
</cp:coreProperties>
</file>