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377" w:rsidRDefault="007E3377" w:rsidP="007E33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HYLLE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7E3377" w:rsidRDefault="007E3377" w:rsidP="007E33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3377" w:rsidRDefault="007E3377" w:rsidP="007E33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3377" w:rsidRDefault="007E3377" w:rsidP="007E33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Launceston,</w:t>
      </w:r>
    </w:p>
    <w:p w:rsidR="007E3377" w:rsidRDefault="007E3377" w:rsidP="007E33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Cornwall, into 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E3377" w:rsidRDefault="007E3377" w:rsidP="007E33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24-15)</w:t>
      </w:r>
    </w:p>
    <w:p w:rsidR="007E3377" w:rsidRDefault="007E3377" w:rsidP="007E33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3377" w:rsidRDefault="007E3377" w:rsidP="007E33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3377" w:rsidRDefault="007E3377" w:rsidP="007E33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2016</w:t>
      </w:r>
    </w:p>
    <w:p w:rsidR="00DD5B8A" w:rsidRPr="007E3377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7E33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377" w:rsidRDefault="007E3377" w:rsidP="00564E3C">
      <w:pPr>
        <w:spacing w:after="0" w:line="240" w:lineRule="auto"/>
      </w:pPr>
      <w:r>
        <w:separator/>
      </w:r>
    </w:p>
  </w:endnote>
  <w:endnote w:type="continuationSeparator" w:id="0">
    <w:p w:rsidR="007E3377" w:rsidRDefault="007E337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E3377">
      <w:rPr>
        <w:rFonts w:ascii="Times New Roman" w:hAnsi="Times New Roman" w:cs="Times New Roman"/>
        <w:noProof/>
        <w:sz w:val="24"/>
        <w:szCs w:val="24"/>
      </w:rPr>
      <w:t>25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377" w:rsidRDefault="007E3377" w:rsidP="00564E3C">
      <w:pPr>
        <w:spacing w:after="0" w:line="240" w:lineRule="auto"/>
      </w:pPr>
      <w:r>
        <w:separator/>
      </w:r>
    </w:p>
  </w:footnote>
  <w:footnote w:type="continuationSeparator" w:id="0">
    <w:p w:rsidR="007E3377" w:rsidRDefault="007E337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77"/>
    <w:rsid w:val="00372DC6"/>
    <w:rsid w:val="00564E3C"/>
    <w:rsid w:val="0064591D"/>
    <w:rsid w:val="007E337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91C23"/>
  <w15:chartTrackingRefBased/>
  <w15:docId w15:val="{75849E5D-269F-42A4-83FC-B49340DE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2016-01-25T21:51:00Z</dcterms:created>
  <dcterms:modified xsi:type="dcterms:W3CDTF">2016-01-25T21:52:00Z</dcterms:modified>
</cp:coreProperties>
</file>