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C0" w:rsidRDefault="009E11C0" w:rsidP="009E11C0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HYLLE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E11C0" w:rsidRDefault="009E11C0" w:rsidP="009E11C0">
      <w:pPr>
        <w:pStyle w:val="NoSpacing"/>
      </w:pPr>
      <w:r>
        <w:t>of Banstead, Surrey. Husbandman.</w:t>
      </w:r>
    </w:p>
    <w:p w:rsidR="009E11C0" w:rsidRDefault="009E11C0" w:rsidP="009E11C0">
      <w:pPr>
        <w:pStyle w:val="NoSpacing"/>
      </w:pPr>
    </w:p>
    <w:p w:rsidR="009E11C0" w:rsidRDefault="009E11C0" w:rsidP="009E11C0">
      <w:pPr>
        <w:pStyle w:val="NoSpacing"/>
      </w:pPr>
    </w:p>
    <w:p w:rsidR="009E11C0" w:rsidRDefault="009E11C0" w:rsidP="009E11C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9E11C0" w:rsidRDefault="009E11C0" w:rsidP="009E11C0">
      <w:pPr>
        <w:pStyle w:val="NoSpacing"/>
      </w:pPr>
    </w:p>
    <w:p w:rsidR="009E11C0" w:rsidRDefault="009E11C0" w:rsidP="009E11C0">
      <w:pPr>
        <w:pStyle w:val="NoSpacing"/>
      </w:pPr>
    </w:p>
    <w:p w:rsidR="006B2F86" w:rsidRPr="009E11C0" w:rsidRDefault="009E11C0" w:rsidP="009E11C0">
      <w:pPr>
        <w:pStyle w:val="NoSpacing"/>
      </w:pPr>
      <w:r>
        <w:t>31 August 2016</w:t>
      </w:r>
      <w:bookmarkStart w:id="0" w:name="_GoBack"/>
      <w:bookmarkEnd w:id="0"/>
    </w:p>
    <w:sectPr w:rsidR="006B2F86" w:rsidRPr="009E11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1C0" w:rsidRDefault="009E11C0" w:rsidP="00E71FC3">
      <w:pPr>
        <w:spacing w:after="0" w:line="240" w:lineRule="auto"/>
      </w:pPr>
      <w:r>
        <w:separator/>
      </w:r>
    </w:p>
  </w:endnote>
  <w:endnote w:type="continuationSeparator" w:id="0">
    <w:p w:rsidR="009E11C0" w:rsidRDefault="009E11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1C0" w:rsidRDefault="009E11C0" w:rsidP="00E71FC3">
      <w:pPr>
        <w:spacing w:after="0" w:line="240" w:lineRule="auto"/>
      </w:pPr>
      <w:r>
        <w:separator/>
      </w:r>
    </w:p>
  </w:footnote>
  <w:footnote w:type="continuationSeparator" w:id="0">
    <w:p w:rsidR="009E11C0" w:rsidRDefault="009E11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C0"/>
    <w:rsid w:val="001A7C09"/>
    <w:rsid w:val="00733BE7"/>
    <w:rsid w:val="009E11C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3ED64"/>
  <w15:chartTrackingRefBased/>
  <w15:docId w15:val="{BE3CD5C0-525A-4C87-9A06-CE16D9BB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9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2016-09-03T16:49:00Z</dcterms:created>
  <dcterms:modified xsi:type="dcterms:W3CDTF">2016-09-03T16:51:00Z</dcterms:modified>
</cp:coreProperties>
</file>